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DEA71" w14:textId="77777777" w:rsidR="00F908AE" w:rsidRDefault="00F908AE" w:rsidP="00F908AE">
      <w:bookmarkStart w:id="0" w:name="_Hlk8913499"/>
      <w:bookmarkStart w:id="1" w:name="_GoBack"/>
      <w:bookmarkEnd w:id="0"/>
      <w:bookmarkEnd w:id="1"/>
    </w:p>
    <w:p w14:paraId="5D47C605" w14:textId="77777777" w:rsidR="00F908AE" w:rsidRDefault="00F908AE" w:rsidP="00F908AE"/>
    <w:p w14:paraId="258486E8" w14:textId="77777777" w:rsidR="00F908AE" w:rsidRDefault="00F908AE" w:rsidP="00F908AE"/>
    <w:p w14:paraId="68384AFF" w14:textId="77777777" w:rsidR="00F908AE" w:rsidRDefault="00F908AE" w:rsidP="00F908AE"/>
    <w:p w14:paraId="52A1F4DF" w14:textId="77777777" w:rsidR="00F908AE" w:rsidRDefault="00F908AE" w:rsidP="00F908AE"/>
    <w:p w14:paraId="2A3BFFDB" w14:textId="77777777" w:rsidR="00F908AE" w:rsidRDefault="00F908AE" w:rsidP="00F908AE"/>
    <w:p w14:paraId="5AD33D2A" w14:textId="77777777" w:rsidR="00F908AE" w:rsidRDefault="00F908AE" w:rsidP="00F908AE"/>
    <w:p w14:paraId="74DE4E78" w14:textId="77777777" w:rsidR="00F908AE" w:rsidRPr="00F908AE" w:rsidRDefault="00F908AE" w:rsidP="00F908AE"/>
    <w:p w14:paraId="0F75461C" w14:textId="77777777" w:rsidR="00F908AE" w:rsidRPr="00F908AE" w:rsidRDefault="00F908AE" w:rsidP="00F908AE"/>
    <w:p w14:paraId="210F6508" w14:textId="0F019325" w:rsidR="00F908AE" w:rsidRPr="00F908AE" w:rsidRDefault="008E2DA2" w:rsidP="00F908AE">
      <w:r>
        <w:rPr>
          <w:noProof/>
        </w:rPr>
        <w:drawing>
          <wp:anchor distT="0" distB="0" distL="114300" distR="114300" simplePos="0" relativeHeight="251658245" behindDoc="1" locked="0" layoutInCell="1" allowOverlap="1" wp14:anchorId="7840F047" wp14:editId="6E4EC801">
            <wp:simplePos x="0" y="0"/>
            <wp:positionH relativeFrom="column">
              <wp:posOffset>-114300</wp:posOffset>
            </wp:positionH>
            <wp:positionV relativeFrom="paragraph">
              <wp:posOffset>22860</wp:posOffset>
            </wp:positionV>
            <wp:extent cx="5901690" cy="4170680"/>
            <wp:effectExtent l="0" t="0" r="0" b="0"/>
            <wp:wrapNone/>
            <wp:docPr id="1" name="Bildobjekt 1" descr="Aktiva:Dizparc (335):335-16-0871 Logotyp och grafisk profil:• Logotype:Pattern_DiZparc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iva:Dizparc (335):335-16-0871 Logotyp och grafisk profil:• Logotype:Pattern_DiZparc.a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F5BC413" wp14:editId="5E7DF487">
                <wp:simplePos x="0" y="0"/>
                <wp:positionH relativeFrom="column">
                  <wp:posOffset>342900</wp:posOffset>
                </wp:positionH>
                <wp:positionV relativeFrom="paragraph">
                  <wp:posOffset>3467100</wp:posOffset>
                </wp:positionV>
                <wp:extent cx="5257800" cy="457200"/>
                <wp:effectExtent l="0" t="0" r="0" b="0"/>
                <wp:wrapTight wrapText="bothSides">
                  <wp:wrapPolygon edited="0">
                    <wp:start x="104" y="0"/>
                    <wp:lineTo x="104" y="20400"/>
                    <wp:lineTo x="21391" y="20400"/>
                    <wp:lineTo x="21391" y="0"/>
                    <wp:lineTo x="104" y="0"/>
                  </wp:wrapPolygon>
                </wp:wrapTight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8221F" w14:textId="348895DA" w:rsidR="006E7B9E" w:rsidRPr="00E22B32" w:rsidRDefault="00977E0F" w:rsidP="006E7B9E">
                            <w:pPr>
                              <w:pStyle w:val="Formatmall1"/>
                              <w:jc w:val="center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da-DK"/>
                              </w:rPr>
                              <w:t>Bokningssystem</w:t>
                            </w:r>
                          </w:p>
                          <w:p w14:paraId="3A638CD9" w14:textId="77777777" w:rsidR="005E353C" w:rsidRPr="0046039E" w:rsidRDefault="005E353C" w:rsidP="00280971">
                            <w:pPr>
                              <w:jc w:val="center"/>
                            </w:pPr>
                          </w:p>
                          <w:p w14:paraId="181F35BB" w14:textId="77777777" w:rsidR="005E353C" w:rsidRPr="0046039E" w:rsidRDefault="005E353C" w:rsidP="00280971">
                            <w:pPr>
                              <w:pStyle w:val="Ingetavstnd"/>
                            </w:pPr>
                            <w:r w:rsidRPr="0046039E">
                              <w:t xml:space="preserve">Offert </w:t>
                            </w:r>
                            <w:proofErr w:type="spellStart"/>
                            <w:r w:rsidRPr="0046039E">
                              <w:t>Lorem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F5BC413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7pt;margin-top:273pt;width:414pt;height:3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" filled="f" stroked="f">
                <v:textbox>
                  <w:txbxContent>
                    <w:p w14:paraId="1918221F" w14:textId="348895DA" w:rsidR="006E7B9E" w:rsidRPr="00E22B32" w:rsidRDefault="00977E0F" w:rsidP="006E7B9E">
                      <w:pPr>
                        <w:pStyle w:val="Formatmall1"/>
                        <w:jc w:val="center"/>
                        <w:rPr>
                          <w:lang w:val="da-DK"/>
                        </w:rPr>
                      </w:pPr>
                      <w:proofErr w:type="spellStart"/>
                      <w:r>
                        <w:rPr>
                          <w:sz w:val="44"/>
                          <w:szCs w:val="44"/>
                          <w:lang w:val="da-DK"/>
                        </w:rPr>
                        <w:t>Bokningssystem</w:t>
                      </w:r>
                      <w:proofErr w:type="spellEnd"/>
                    </w:p>
                    <w:p w14:paraId="3A638CD9" w14:textId="77777777" w:rsidR="005E353C" w:rsidRPr="0046039E" w:rsidRDefault="005E353C" w:rsidP="00280971">
                      <w:pPr>
                        <w:jc w:val="center"/>
                      </w:pPr>
                    </w:p>
                    <w:p w14:paraId="181F35BB" w14:textId="77777777" w:rsidR="005E353C" w:rsidRPr="0046039E" w:rsidRDefault="005E353C" w:rsidP="00280971">
                      <w:pPr>
                        <w:pStyle w:val="NoSpacing"/>
                      </w:pPr>
                      <w:r w:rsidRPr="0046039E">
                        <w:t xml:space="preserve">Offert </w:t>
                      </w:r>
                      <w:proofErr w:type="spellStart"/>
                      <w:r w:rsidRPr="0046039E">
                        <w:t>Lorem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6A3BAF9" w14:textId="77777777" w:rsidR="00F908AE" w:rsidRPr="00F908AE" w:rsidRDefault="00F908AE" w:rsidP="00F908AE"/>
    <w:p w14:paraId="3248BED8" w14:textId="77777777" w:rsidR="00F908AE" w:rsidRPr="00F908AE" w:rsidRDefault="00F908AE" w:rsidP="00F908AE"/>
    <w:p w14:paraId="2BCE3CE3" w14:textId="77777777" w:rsidR="00F908AE" w:rsidRDefault="00F908AE" w:rsidP="00F908AE"/>
    <w:p w14:paraId="220290D5" w14:textId="77777777" w:rsidR="00B96171" w:rsidRDefault="00B96171" w:rsidP="00F908AE"/>
    <w:p w14:paraId="577AEFFA" w14:textId="77777777" w:rsidR="00F908AE" w:rsidRDefault="00F908AE" w:rsidP="00F908AE"/>
    <w:p w14:paraId="2255374B" w14:textId="77777777" w:rsidR="00F908AE" w:rsidRDefault="00F908AE" w:rsidP="00F908AE"/>
    <w:p w14:paraId="3A36FA2F" w14:textId="77777777" w:rsidR="00F908AE" w:rsidRDefault="00F908AE" w:rsidP="00F908AE"/>
    <w:p w14:paraId="6A28B0EB" w14:textId="77777777" w:rsidR="00F908AE" w:rsidRDefault="00F908AE" w:rsidP="00F908AE"/>
    <w:p w14:paraId="36180B07" w14:textId="77777777" w:rsidR="00F908AE" w:rsidRDefault="00F908AE" w:rsidP="00F908AE"/>
    <w:p w14:paraId="536BD559" w14:textId="77777777" w:rsidR="00F908AE" w:rsidRDefault="00F908AE" w:rsidP="00F908AE"/>
    <w:p w14:paraId="6AE48DF2" w14:textId="77777777" w:rsidR="00F908AE" w:rsidRDefault="00F908AE" w:rsidP="00F908AE"/>
    <w:p w14:paraId="5D267C37" w14:textId="77777777" w:rsidR="00F908AE" w:rsidRPr="00F908AE" w:rsidRDefault="00F908AE" w:rsidP="00F908AE">
      <w:pPr>
        <w:rPr>
          <w:szCs w:val="24"/>
        </w:rPr>
      </w:pPr>
    </w:p>
    <w:p w14:paraId="28783B33" w14:textId="77777777" w:rsidR="00F908AE" w:rsidRDefault="00F908AE" w:rsidP="00F908AE"/>
    <w:p w14:paraId="2783D89D" w14:textId="77777777" w:rsidR="00F908AE" w:rsidRPr="00E95C83" w:rsidRDefault="00F908AE" w:rsidP="00E95C83">
      <w:pPr>
        <w:pStyle w:val="Formatmall1"/>
      </w:pPr>
    </w:p>
    <w:p w14:paraId="0819C4A6" w14:textId="2C11670E" w:rsidR="00280971" w:rsidRDefault="006E7B9E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11AC0E7" wp14:editId="32AB3D08">
                <wp:simplePos x="0" y="0"/>
                <wp:positionH relativeFrom="column">
                  <wp:posOffset>460375</wp:posOffset>
                </wp:positionH>
                <wp:positionV relativeFrom="paragraph">
                  <wp:posOffset>1310005</wp:posOffset>
                </wp:positionV>
                <wp:extent cx="5257800" cy="546100"/>
                <wp:effectExtent l="0" t="0" r="0" b="6350"/>
                <wp:wrapTight wrapText="bothSides">
                  <wp:wrapPolygon edited="0">
                    <wp:start x="157" y="0"/>
                    <wp:lineTo x="157" y="21098"/>
                    <wp:lineTo x="21365" y="21098"/>
                    <wp:lineTo x="21365" y="0"/>
                    <wp:lineTo x="157" y="0"/>
                  </wp:wrapPolygon>
                </wp:wrapTight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74D24" w14:textId="072C404F" w:rsidR="005E353C" w:rsidRPr="00E95C83" w:rsidRDefault="00983405" w:rsidP="00983405">
                            <w:pPr>
                              <w:pStyle w:val="Ingetavstnd"/>
                              <w:jc w:val="center"/>
                            </w:pPr>
                            <w:r>
                              <w:br/>
                            </w:r>
                            <w:r w:rsidR="0047618F">
                              <w:t>Kartläggning av b</w:t>
                            </w:r>
                            <w:r w:rsidR="00977E0F">
                              <w:t>okningssystem för aktivitetsbolag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1AC0E7" id="Textruta 3" o:spid="_x0000_s1027" type="#_x0000_t202" style="position:absolute;margin-left:36.25pt;margin-top:103.15pt;width:414pt;height:4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" filled="f" stroked="f">
                <v:textbox>
                  <w:txbxContent>
                    <w:p w14:paraId="08D74D24" w14:textId="072C404F" w:rsidR="005E353C" w:rsidRPr="00E95C83" w:rsidRDefault="00983405" w:rsidP="00983405">
                      <w:pPr>
                        <w:pStyle w:val="NoSpacing"/>
                        <w:jc w:val="center"/>
                      </w:pPr>
                      <w:r>
                        <w:br/>
                      </w:r>
                      <w:r w:rsidR="0047618F">
                        <w:t>Kartläggning av b</w:t>
                      </w:r>
                      <w:r w:rsidR="00977E0F">
                        <w:t>okningssystem för aktivitetsbolag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0971">
        <w:br w:type="page"/>
      </w:r>
    </w:p>
    <w:p w14:paraId="6C1BECF7" w14:textId="692F5A85" w:rsidR="005F0ECE" w:rsidRDefault="00532159" w:rsidP="005F0ECE">
      <w:pPr>
        <w:pStyle w:val="Rubrik2"/>
      </w:pPr>
      <w:bookmarkStart w:id="2" w:name="_Toc8897479"/>
      <w:r>
        <w:lastRenderedPageBreak/>
        <w:t>Stora möjligheter</w:t>
      </w:r>
      <w:r w:rsidR="00F00710">
        <w:t xml:space="preserve"> för upplevelsebranschen</w:t>
      </w:r>
    </w:p>
    <w:p w14:paraId="31FC96F3" w14:textId="1A13207F" w:rsidR="000648B2" w:rsidRDefault="005F0ECE" w:rsidP="005F0ECE">
      <w:pPr>
        <w:pStyle w:val="Formatmall1"/>
      </w:pPr>
      <w:r w:rsidRPr="00F4495D">
        <w:t xml:space="preserve">Aktiviteter </w:t>
      </w:r>
      <w:r>
        <w:t xml:space="preserve">och upplevelser </w:t>
      </w:r>
      <w:r w:rsidRPr="00F4495D">
        <w:t xml:space="preserve">under resan </w:t>
      </w:r>
      <w:r>
        <w:t xml:space="preserve">utgör idag 10% av </w:t>
      </w:r>
      <w:r w:rsidR="00E84527">
        <w:t xml:space="preserve">den </w:t>
      </w:r>
      <w:r>
        <w:t>totala omsättningen i resebranschen, men är samtidigt den del som växer snabbast</w:t>
      </w:r>
      <w:r w:rsidR="00F00710">
        <w:rPr>
          <w:rStyle w:val="Fotnotsreferens"/>
        </w:rPr>
        <w:footnoteReference w:id="2"/>
      </w:r>
      <w:r>
        <w:t xml:space="preserve">. </w:t>
      </w:r>
      <w:r w:rsidR="004730B7">
        <w:t>Medan flyg och hotellbokningar idag till största delen görs online</w:t>
      </w:r>
      <w:r w:rsidR="00DF4B7E">
        <w:t>, är det bara</w:t>
      </w:r>
      <w:r>
        <w:t xml:space="preserve"> 20% av </w:t>
      </w:r>
      <w:r w:rsidR="00DF4B7E">
        <w:t>aktivitets</w:t>
      </w:r>
      <w:r>
        <w:t xml:space="preserve">bokningarna </w:t>
      </w:r>
      <w:r w:rsidR="00DF4B7E">
        <w:t xml:space="preserve">som </w:t>
      </w:r>
      <w:r>
        <w:t xml:space="preserve">görs online. </w:t>
      </w:r>
      <w:r w:rsidR="008E618F">
        <w:t>Samtidigt ser vi att</w:t>
      </w:r>
      <w:r w:rsidR="004A3825">
        <w:t xml:space="preserve"> k</w:t>
      </w:r>
      <w:r>
        <w:t>underna lägger allt större värde i uppleve</w:t>
      </w:r>
      <w:r w:rsidR="005E2D89">
        <w:t>lser</w:t>
      </w:r>
      <w:r>
        <w:t xml:space="preserve"> och inför en resa görs tre gånger fler sökningar på upplevelser än på hotell och 8 gånger fler än på flyg. Och medan sökningarna på hotell och flyg avtar drastiskt sex veckor innan </w:t>
      </w:r>
      <w:r w:rsidR="00E84527">
        <w:t>avresedagen</w:t>
      </w:r>
      <w:r>
        <w:t xml:space="preserve"> så ligger sökningarna på upplevelser kvar på en hög nivå hela vägen fram till avgång och under själva resan</w:t>
      </w:r>
      <w:r w:rsidR="008E618F">
        <w:rPr>
          <w:rStyle w:val="Fotnotsreferens"/>
        </w:rPr>
        <w:footnoteReference w:id="3"/>
      </w:r>
      <w:r>
        <w:t xml:space="preserve">. </w:t>
      </w:r>
    </w:p>
    <w:p w14:paraId="65CEC41F" w14:textId="42628320" w:rsidR="005F0ECE" w:rsidRPr="00C051CC" w:rsidRDefault="005F0ECE" w:rsidP="005F0ECE">
      <w:pPr>
        <w:pStyle w:val="Formatmall1"/>
      </w:pPr>
      <w:r>
        <w:t xml:space="preserve">Väl på plats är det mobilen </w:t>
      </w:r>
      <w:r w:rsidR="000648B2">
        <w:t>som gäller</w:t>
      </w:r>
      <w:r>
        <w:t xml:space="preserve"> och antalet mobilsökningar på ”</w:t>
      </w:r>
      <w:proofErr w:type="spellStart"/>
      <w:r>
        <w:t>things</w:t>
      </w:r>
      <w:proofErr w:type="spellEnd"/>
      <w:r>
        <w:t>-to-do/</w:t>
      </w:r>
      <w:proofErr w:type="spellStart"/>
      <w:r>
        <w:t>activities</w:t>
      </w:r>
      <w:proofErr w:type="spellEnd"/>
      <w:r>
        <w:t>”+”</w:t>
      </w:r>
      <w:proofErr w:type="spellStart"/>
      <w:r>
        <w:t>near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” har ökat </w:t>
      </w:r>
      <w:r w:rsidR="000648B2">
        <w:t xml:space="preserve">med </w:t>
      </w:r>
      <w:r>
        <w:t xml:space="preserve">600% </w:t>
      </w:r>
      <w:r w:rsidR="000648B2">
        <w:t xml:space="preserve">bara </w:t>
      </w:r>
      <w:r>
        <w:t xml:space="preserve">de senaste två åren. Av alla aktivitetsbokningar </w:t>
      </w:r>
      <w:r w:rsidR="000648B2">
        <w:t xml:space="preserve">som </w:t>
      </w:r>
      <w:r>
        <w:t>görs</w:t>
      </w:r>
      <w:r w:rsidR="000648B2">
        <w:t xml:space="preserve"> sker</w:t>
      </w:r>
      <w:r>
        <w:t xml:space="preserve"> </w:t>
      </w:r>
      <w:r w:rsidR="007B7D7D">
        <w:t>nästan hälften</w:t>
      </w:r>
      <w:r>
        <w:t xml:space="preserve"> på plats, och majoriteten av dessa görs via mobilen</w:t>
      </w:r>
      <w:r>
        <w:rPr>
          <w:rStyle w:val="Fotnotsreferens"/>
        </w:rPr>
        <w:footnoteReference w:id="4"/>
      </w:r>
      <w:r>
        <w:t>. Så för</w:t>
      </w:r>
      <w:r w:rsidR="00AA393D">
        <w:t xml:space="preserve"> </w:t>
      </w:r>
      <w:r>
        <w:t xml:space="preserve">företag som är bra på att marknadsföra sig digitalt och kan erbjuda </w:t>
      </w:r>
      <w:proofErr w:type="spellStart"/>
      <w:r>
        <w:t>onlinebokningar</w:t>
      </w:r>
      <w:proofErr w:type="spellEnd"/>
      <w:r w:rsidR="004422BC">
        <w:t xml:space="preserve"> både </w:t>
      </w:r>
      <w:r w:rsidR="002B56BB">
        <w:t xml:space="preserve">på dator och </w:t>
      </w:r>
      <w:r w:rsidR="004422BC">
        <w:t>i mobilen</w:t>
      </w:r>
      <w:r>
        <w:t xml:space="preserve"> finns en otrolig potential.</w:t>
      </w:r>
    </w:p>
    <w:p w14:paraId="0648EF19" w14:textId="77777777" w:rsidR="005F0ECE" w:rsidRDefault="005F0ECE" w:rsidP="005F0ECE">
      <w:pPr>
        <w:pStyle w:val="Formatmall1"/>
      </w:pPr>
    </w:p>
    <w:p w14:paraId="6ABBBE08" w14:textId="5192D543" w:rsidR="00A3640A" w:rsidRDefault="007E30A1" w:rsidP="00A3640A">
      <w:pPr>
        <w:pStyle w:val="Rubrik2"/>
        <w:rPr>
          <w:rFonts w:ascii="Arial" w:hAnsi="Arial" w:cs="Arial"/>
        </w:rPr>
      </w:pPr>
      <w:r>
        <w:t xml:space="preserve">Bokningssystem </w:t>
      </w:r>
      <w:r w:rsidR="002B56BB">
        <w:t>och</w:t>
      </w:r>
      <w:r>
        <w:t xml:space="preserve"> försäljningskanal</w:t>
      </w:r>
      <w:r w:rsidR="002B56BB">
        <w:t>er</w:t>
      </w:r>
      <w:bookmarkEnd w:id="2"/>
    </w:p>
    <w:p w14:paraId="665C1600" w14:textId="6ED296A8" w:rsidR="007E30A1" w:rsidRDefault="008B1B0F" w:rsidP="007E30A1">
      <w:pPr>
        <w:pStyle w:val="Formatmall1"/>
      </w:pPr>
      <w:r>
        <w:t>Det är viktigt</w:t>
      </w:r>
      <w:r w:rsidR="00545D53">
        <w:t xml:space="preserve"> att kä</w:t>
      </w:r>
      <w:r w:rsidR="00A95F3F">
        <w:t xml:space="preserve">nna till </w:t>
      </w:r>
      <w:r w:rsidR="007E30A1">
        <w:t>skillnaden mellan bokningssystem och försäljningskanal</w:t>
      </w:r>
      <w:r w:rsidR="00A95F3F">
        <w:t>er</w:t>
      </w:r>
      <w:r w:rsidR="00B420BF">
        <w:t xml:space="preserve"> </w:t>
      </w:r>
      <w:r w:rsidR="007E30A1">
        <w:t xml:space="preserve">(Online </w:t>
      </w:r>
      <w:proofErr w:type="spellStart"/>
      <w:r w:rsidR="007E30A1">
        <w:t>Travel</w:t>
      </w:r>
      <w:proofErr w:type="spellEnd"/>
      <w:r w:rsidR="007E30A1">
        <w:t xml:space="preserve"> </w:t>
      </w:r>
      <w:proofErr w:type="spellStart"/>
      <w:r w:rsidR="007E30A1">
        <w:t>Agenc</w:t>
      </w:r>
      <w:r w:rsidR="002B56BB">
        <w:t>ies</w:t>
      </w:r>
      <w:proofErr w:type="spellEnd"/>
      <w:r w:rsidR="00B420BF">
        <w:t xml:space="preserve"> - OTA</w:t>
      </w:r>
      <w:r w:rsidR="002B56BB">
        <w:t>s</w:t>
      </w:r>
      <w:r w:rsidR="007E30A1">
        <w:t>)</w:t>
      </w:r>
      <w:r w:rsidR="005C7DB5">
        <w:t>.</w:t>
      </w:r>
      <w:r w:rsidR="007E30A1">
        <w:t xml:space="preserve"> </w:t>
      </w:r>
    </w:p>
    <w:p w14:paraId="7B1DBCCD" w14:textId="289512FB" w:rsidR="005E52B5" w:rsidRDefault="00591141" w:rsidP="005E52B5">
      <w:pPr>
        <w:pStyle w:val="Formatmall1"/>
      </w:pPr>
      <w:r>
        <w:t>Ett b</w:t>
      </w:r>
      <w:r w:rsidR="007E30A1">
        <w:t xml:space="preserve">okningssystem som </w:t>
      </w:r>
      <w:proofErr w:type="gramStart"/>
      <w:r>
        <w:t>t ex</w:t>
      </w:r>
      <w:proofErr w:type="gramEnd"/>
      <w:r w:rsidR="007E30A1">
        <w:t xml:space="preserve"> </w:t>
      </w:r>
      <w:proofErr w:type="spellStart"/>
      <w:r w:rsidR="007E30A1">
        <w:t>Rezdy</w:t>
      </w:r>
      <w:proofErr w:type="spellEnd"/>
      <w:r w:rsidR="007E30A1">
        <w:t xml:space="preserve">, </w:t>
      </w:r>
      <w:proofErr w:type="spellStart"/>
      <w:r w:rsidR="007E30A1">
        <w:t>Trekksoft</w:t>
      </w:r>
      <w:proofErr w:type="spellEnd"/>
      <w:r w:rsidR="007E30A1">
        <w:t xml:space="preserve"> och </w:t>
      </w:r>
      <w:proofErr w:type="spellStart"/>
      <w:r w:rsidR="007E30A1">
        <w:t>Bokún</w:t>
      </w:r>
      <w:proofErr w:type="spellEnd"/>
      <w:r w:rsidR="00770A25">
        <w:t>,</w:t>
      </w:r>
    </w:p>
    <w:p w14:paraId="28DFF1B3" w14:textId="3EDDC57C" w:rsidR="00823653" w:rsidRDefault="009F3581" w:rsidP="00823653">
      <w:pPr>
        <w:pStyle w:val="Formatmall1"/>
        <w:numPr>
          <w:ilvl w:val="0"/>
          <w:numId w:val="25"/>
        </w:numPr>
      </w:pPr>
      <w:r>
        <w:t>m</w:t>
      </w:r>
      <w:r w:rsidR="00823653">
        <w:t xml:space="preserve">öjliggör för kunderna att </w:t>
      </w:r>
      <w:r w:rsidR="00844880">
        <w:t xml:space="preserve">se hur många platser som finns kvar och </w:t>
      </w:r>
      <w:r w:rsidR="00226A0F">
        <w:t xml:space="preserve">både </w:t>
      </w:r>
      <w:r w:rsidR="00823653">
        <w:t>boka och betala direkt på din webbplats</w:t>
      </w:r>
      <w:r>
        <w:t>.</w:t>
      </w:r>
    </w:p>
    <w:p w14:paraId="522DFC4C" w14:textId="776FED58" w:rsidR="00E15192" w:rsidRDefault="000068EF" w:rsidP="00E15192">
      <w:pPr>
        <w:pStyle w:val="Formatmall1"/>
        <w:numPr>
          <w:ilvl w:val="0"/>
          <w:numId w:val="25"/>
        </w:numPr>
      </w:pPr>
      <w:r>
        <w:t xml:space="preserve">kan </w:t>
      </w:r>
      <w:r w:rsidR="0047715A">
        <w:t xml:space="preserve">automatiskt skicka epost </w:t>
      </w:r>
      <w:r w:rsidR="00632D77">
        <w:t>f</w:t>
      </w:r>
      <w:r w:rsidR="0047715A">
        <w:t>ör</w:t>
      </w:r>
      <w:r>
        <w:t xml:space="preserve"> bekräftelse</w:t>
      </w:r>
      <w:r w:rsidR="00403371">
        <w:t>, påminnelse</w:t>
      </w:r>
      <w:r w:rsidR="0047715A">
        <w:t xml:space="preserve"> </w:t>
      </w:r>
      <w:proofErr w:type="gramStart"/>
      <w:r w:rsidR="0047715A">
        <w:t>etc</w:t>
      </w:r>
      <w:r w:rsidR="0075117B">
        <w:t>.</w:t>
      </w:r>
      <w:proofErr w:type="gramEnd"/>
    </w:p>
    <w:p w14:paraId="6B8F6156" w14:textId="2724F56C" w:rsidR="00453746" w:rsidRDefault="00F47A7D" w:rsidP="00403371">
      <w:pPr>
        <w:pStyle w:val="Formatmall1"/>
        <w:numPr>
          <w:ilvl w:val="0"/>
          <w:numId w:val="25"/>
        </w:numPr>
      </w:pPr>
      <w:r>
        <w:t xml:space="preserve">du </w:t>
      </w:r>
      <w:r w:rsidR="002F6673">
        <w:t xml:space="preserve">kan enkelt se </w:t>
      </w:r>
      <w:r>
        <w:t xml:space="preserve">bokningar och </w:t>
      </w:r>
      <w:r w:rsidR="002F6673">
        <w:t>vilka</w:t>
      </w:r>
      <w:r w:rsidR="00453746">
        <w:t xml:space="preserve"> som kommer på en viss aktivitet en viss dag</w:t>
      </w:r>
    </w:p>
    <w:p w14:paraId="7909D2F1" w14:textId="4D7D4F67" w:rsidR="00961BD2" w:rsidRDefault="00093ACD" w:rsidP="00403371">
      <w:pPr>
        <w:pStyle w:val="Formatmall1"/>
        <w:numPr>
          <w:ilvl w:val="0"/>
          <w:numId w:val="25"/>
        </w:numPr>
      </w:pPr>
      <w:r>
        <w:t xml:space="preserve">du kan </w:t>
      </w:r>
      <w:r w:rsidR="00AD1EB6">
        <w:t>få boknings och försäljningsrapporter</w:t>
      </w:r>
    </w:p>
    <w:p w14:paraId="6A59C334" w14:textId="5DF70C65" w:rsidR="007E30A1" w:rsidRDefault="00631740" w:rsidP="007E30A1">
      <w:pPr>
        <w:pStyle w:val="Formatmall1"/>
        <w:numPr>
          <w:ilvl w:val="0"/>
          <w:numId w:val="25"/>
        </w:numPr>
      </w:pPr>
      <w:r>
        <w:t>många system underlättar även merförsäljning</w:t>
      </w:r>
      <w:r w:rsidR="00B7618D">
        <w:t>, har stöd för</w:t>
      </w:r>
      <w:r w:rsidR="00C80906">
        <w:t xml:space="preserve"> automatiska sms, </w:t>
      </w:r>
      <w:r w:rsidR="007E30A1">
        <w:t>presen</w:t>
      </w:r>
      <w:r w:rsidR="00F572ED">
        <w:t>t</w:t>
      </w:r>
      <w:r w:rsidR="007E30A1">
        <w:t xml:space="preserve">kort, fakturering </w:t>
      </w:r>
      <w:proofErr w:type="gramStart"/>
      <w:r w:rsidR="005944AE">
        <w:t>etc</w:t>
      </w:r>
      <w:r w:rsidR="007E30A1">
        <w:t>.</w:t>
      </w:r>
      <w:proofErr w:type="gramEnd"/>
    </w:p>
    <w:p w14:paraId="7DE63664" w14:textId="6300E8D9" w:rsidR="007E30A1" w:rsidRDefault="007E30A1" w:rsidP="007E30A1">
      <w:pPr>
        <w:pStyle w:val="Formatmall1"/>
      </w:pPr>
      <w:r>
        <w:t>Försäljningskanaler (OTAs) som</w:t>
      </w:r>
      <w:r w:rsidR="00CE397D">
        <w:t xml:space="preserve"> </w:t>
      </w:r>
      <w:proofErr w:type="gramStart"/>
      <w:r w:rsidR="00CE397D">
        <w:t>t ex</w:t>
      </w:r>
      <w:proofErr w:type="gramEnd"/>
      <w:r>
        <w:t xml:space="preserve"> </w:t>
      </w:r>
      <w:proofErr w:type="spellStart"/>
      <w:r>
        <w:t>Viator</w:t>
      </w:r>
      <w:proofErr w:type="spellEnd"/>
      <w:r w:rsidR="00154931">
        <w:t>/</w:t>
      </w:r>
      <w:proofErr w:type="spellStart"/>
      <w:r w:rsidR="00154931">
        <w:t>Trip</w:t>
      </w:r>
      <w:proofErr w:type="spellEnd"/>
      <w:r w:rsidR="00154931">
        <w:t xml:space="preserve"> </w:t>
      </w:r>
      <w:proofErr w:type="spellStart"/>
      <w:r w:rsidR="00154931">
        <w:t>Advisor</w:t>
      </w:r>
      <w:proofErr w:type="spellEnd"/>
      <w:r>
        <w:t xml:space="preserve">, </w:t>
      </w:r>
      <w:proofErr w:type="spellStart"/>
      <w:r>
        <w:t>GetYourGuide</w:t>
      </w:r>
      <w:proofErr w:type="spellEnd"/>
      <w:r w:rsidR="0089065C">
        <w:t>, Expedia</w:t>
      </w:r>
      <w:r>
        <w:t xml:space="preserve"> och </w:t>
      </w:r>
      <w:proofErr w:type="spellStart"/>
      <w:r w:rsidR="00955225">
        <w:t>Reserve</w:t>
      </w:r>
      <w:proofErr w:type="spellEnd"/>
      <w:r w:rsidR="00955225">
        <w:t xml:space="preserve"> </w:t>
      </w:r>
      <w:proofErr w:type="spellStart"/>
      <w:r w:rsidR="00955225">
        <w:t>with</w:t>
      </w:r>
      <w:proofErr w:type="spellEnd"/>
      <w:r w:rsidR="0089065C">
        <w:t xml:space="preserve"> </w:t>
      </w:r>
      <w:r w:rsidR="00CE397D">
        <w:t>Google</w:t>
      </w:r>
      <w:r w:rsidR="001413D1">
        <w:t>,</w:t>
      </w:r>
    </w:p>
    <w:p w14:paraId="567A418C" w14:textId="0D106975" w:rsidR="00447394" w:rsidRDefault="00955225" w:rsidP="007E30A1">
      <w:pPr>
        <w:pStyle w:val="Formatmall1"/>
        <w:numPr>
          <w:ilvl w:val="0"/>
          <w:numId w:val="26"/>
        </w:numPr>
      </w:pPr>
      <w:r>
        <w:t>kan liknas vid en digital resebyrå</w:t>
      </w:r>
      <w:r w:rsidR="00942699">
        <w:t xml:space="preserve"> som säljer </w:t>
      </w:r>
      <w:r w:rsidR="007E30A1">
        <w:t>en mängd olika produkter inklusive flyg, hotell, biluthyrning, kryssningar,</w:t>
      </w:r>
      <w:r w:rsidR="00447394">
        <w:t xml:space="preserve"> </w:t>
      </w:r>
      <w:r w:rsidR="007E30A1">
        <w:t>aktiviteter och paket.</w:t>
      </w:r>
    </w:p>
    <w:p w14:paraId="19B30075" w14:textId="723EDADB" w:rsidR="00E2012F" w:rsidRDefault="00E2012F" w:rsidP="00E2012F">
      <w:pPr>
        <w:pStyle w:val="Formatmall1"/>
        <w:numPr>
          <w:ilvl w:val="0"/>
          <w:numId w:val="26"/>
        </w:numPr>
      </w:pPr>
      <w:proofErr w:type="spellStart"/>
      <w:r>
        <w:t>OTAn</w:t>
      </w:r>
      <w:proofErr w:type="spellEnd"/>
      <w:r>
        <w:t xml:space="preserve"> tar betalt av kunden och betalar aktören efter att de dragit av sin provision.</w:t>
      </w:r>
    </w:p>
    <w:p w14:paraId="297C50F2" w14:textId="55A1D2C1" w:rsidR="00584661" w:rsidRDefault="00CC53DC" w:rsidP="00584661">
      <w:pPr>
        <w:pStyle w:val="Formatmall1"/>
        <w:numPr>
          <w:ilvl w:val="0"/>
          <w:numId w:val="26"/>
        </w:numPr>
      </w:pPr>
      <w:r>
        <w:t>en fördel är att d</w:t>
      </w:r>
      <w:r w:rsidR="00584661">
        <w:t>ina produkter når flera kunder - nationellt och internationellt</w:t>
      </w:r>
      <w:r>
        <w:t>.</w:t>
      </w:r>
    </w:p>
    <w:p w14:paraId="213A2690" w14:textId="695616A6" w:rsidR="00584661" w:rsidRDefault="00CC53DC" w:rsidP="00584661">
      <w:pPr>
        <w:pStyle w:val="Formatmall1"/>
        <w:numPr>
          <w:ilvl w:val="0"/>
          <w:numId w:val="26"/>
        </w:numPr>
      </w:pPr>
      <w:r>
        <w:t>m</w:t>
      </w:r>
      <w:r w:rsidR="00584661">
        <w:t xml:space="preserve">ånga kunder </w:t>
      </w:r>
      <w:r w:rsidR="00AA291A">
        <w:t>föredrar att köpa från</w:t>
      </w:r>
      <w:r w:rsidR="00584661">
        <w:t xml:space="preserve"> </w:t>
      </w:r>
      <w:proofErr w:type="gramStart"/>
      <w:r w:rsidR="00584661">
        <w:t>OTAs</w:t>
      </w:r>
      <w:proofErr w:type="gramEnd"/>
      <w:r w:rsidR="00584661">
        <w:t xml:space="preserve"> för att de litar på det varumärket</w:t>
      </w:r>
      <w:r w:rsidR="00AA291A">
        <w:t>.</w:t>
      </w:r>
    </w:p>
    <w:p w14:paraId="4FC2FC16" w14:textId="0A83C942" w:rsidR="007E30A1" w:rsidRDefault="007E30A1" w:rsidP="007E30A1">
      <w:pPr>
        <w:pStyle w:val="Formatmall1"/>
      </w:pPr>
    </w:p>
    <w:p w14:paraId="2BE3D5F2" w14:textId="0FBDEB1E" w:rsidR="007E30A1" w:rsidRDefault="00CC0CD9" w:rsidP="00F964AB">
      <w:pPr>
        <w:pStyle w:val="Rubrik2"/>
      </w:pPr>
      <w:r>
        <w:lastRenderedPageBreak/>
        <w:t>Att</w:t>
      </w:r>
      <w:r w:rsidR="00F964AB">
        <w:t xml:space="preserve"> välj</w:t>
      </w:r>
      <w:r>
        <w:t>a</w:t>
      </w:r>
      <w:r w:rsidR="00F964AB">
        <w:t xml:space="preserve"> bokningssystem</w:t>
      </w:r>
    </w:p>
    <w:p w14:paraId="54C48C62" w14:textId="7164AD58" w:rsidR="00F964AB" w:rsidRDefault="009E652D" w:rsidP="00F964AB">
      <w:pPr>
        <w:pStyle w:val="Formatmall1"/>
      </w:pPr>
      <w:r>
        <w:t>Olika företag har olika förutsättningar och behov.</w:t>
      </w:r>
      <w:r w:rsidR="00145AB5">
        <w:t xml:space="preserve"> Fundera vad som är viktigt för er</w:t>
      </w:r>
      <w:r w:rsidR="00921739">
        <w:t xml:space="preserve"> och prata gärna med andra företag</w:t>
      </w:r>
      <w:r w:rsidR="004273D6">
        <w:t xml:space="preserve"> för att få höra deras erfarenheter av olika system.</w:t>
      </w:r>
      <w:r w:rsidR="00711B27">
        <w:t xml:space="preserve"> Här är några exempel på</w:t>
      </w:r>
      <w:r w:rsidR="00C05B82">
        <w:t xml:space="preserve"> urvalskriterier, fundera vilka som är viktigast för er och välj ut topp 3.</w:t>
      </w:r>
    </w:p>
    <w:p w14:paraId="6EAEC446" w14:textId="5FD3A096" w:rsidR="00597698" w:rsidRDefault="007E30A1" w:rsidP="007E30A1">
      <w:pPr>
        <w:pStyle w:val="Formatmall1"/>
        <w:numPr>
          <w:ilvl w:val="0"/>
          <w:numId w:val="29"/>
        </w:numPr>
      </w:pPr>
      <w:r>
        <w:t>Vad behöver din verksamhet? Jämför olika bokningssystem och titta även på vad de har för tilläggsfunktioner som passar, som exempelvis presen</w:t>
      </w:r>
      <w:r w:rsidR="00597698">
        <w:t>t</w:t>
      </w:r>
      <w:r>
        <w:t>kort eller fakturering.</w:t>
      </w:r>
    </w:p>
    <w:p w14:paraId="55A375B6" w14:textId="77777777" w:rsidR="00597698" w:rsidRDefault="007E30A1" w:rsidP="007E30A1">
      <w:pPr>
        <w:pStyle w:val="Formatmall1"/>
        <w:numPr>
          <w:ilvl w:val="0"/>
          <w:numId w:val="29"/>
        </w:numPr>
      </w:pPr>
      <w:r>
        <w:t>Hur lättanvänt är det för dig som aktör och för kunderna?</w:t>
      </w:r>
    </w:p>
    <w:p w14:paraId="0DB02CD5" w14:textId="0AA752C2" w:rsidR="00597698" w:rsidRDefault="007E30A1" w:rsidP="007E30A1">
      <w:pPr>
        <w:pStyle w:val="Formatmall1"/>
        <w:numPr>
          <w:ilvl w:val="0"/>
          <w:numId w:val="29"/>
        </w:numPr>
      </w:pPr>
      <w:r>
        <w:t xml:space="preserve">Finns det </w:t>
      </w:r>
      <w:r w:rsidR="008F4A2F">
        <w:t xml:space="preserve">stöd för att koppla </w:t>
      </w:r>
      <w:r w:rsidR="009A32B7">
        <w:t>systemet till olika OTAs? Vilka är bäst för er</w:t>
      </w:r>
      <w:r>
        <w:t>?</w:t>
      </w:r>
    </w:p>
    <w:p w14:paraId="7821C7F3" w14:textId="0C595D64" w:rsidR="00597698" w:rsidRDefault="007E30A1" w:rsidP="007E30A1">
      <w:pPr>
        <w:pStyle w:val="Formatmall1"/>
        <w:numPr>
          <w:ilvl w:val="0"/>
          <w:numId w:val="29"/>
        </w:numPr>
      </w:pPr>
      <w:r>
        <w:t>Vad kostar det? Fast</w:t>
      </w:r>
      <w:r w:rsidR="00711B27">
        <w:t xml:space="preserve"> och </w:t>
      </w:r>
      <w:r>
        <w:t>rörlig kostnad?</w:t>
      </w:r>
    </w:p>
    <w:p w14:paraId="7AA274E9" w14:textId="3429B19E" w:rsidR="00597698" w:rsidRDefault="007E30A1" w:rsidP="007E30A1">
      <w:pPr>
        <w:pStyle w:val="Formatmall1"/>
        <w:numPr>
          <w:ilvl w:val="0"/>
          <w:numId w:val="29"/>
        </w:numPr>
      </w:pPr>
      <w:r>
        <w:t xml:space="preserve">Hur många användare </w:t>
      </w:r>
      <w:r w:rsidR="0002696D">
        <w:t xml:space="preserve">behöver ni och hur många </w:t>
      </w:r>
      <w:r>
        <w:t>får det vara?</w:t>
      </w:r>
    </w:p>
    <w:p w14:paraId="732B433D" w14:textId="3A38B0C6" w:rsidR="00597698" w:rsidRDefault="007E30A1" w:rsidP="007E30A1">
      <w:pPr>
        <w:pStyle w:val="Formatmall1"/>
        <w:numPr>
          <w:ilvl w:val="0"/>
          <w:numId w:val="29"/>
        </w:numPr>
      </w:pPr>
      <w:r>
        <w:t xml:space="preserve">Hur ser avtalet ut? </w:t>
      </w:r>
      <w:r w:rsidR="0077098B">
        <w:t>B</w:t>
      </w:r>
      <w:r>
        <w:t>indningstid, avgiftshöjning</w:t>
      </w:r>
      <w:r w:rsidR="006B73D6">
        <w:t>ar</w:t>
      </w:r>
      <w:r>
        <w:t xml:space="preserve"> och </w:t>
      </w:r>
      <w:r w:rsidR="00B91452">
        <w:t>hur lätt är det att byta system i framtiden</w:t>
      </w:r>
      <w:r w:rsidR="00205686">
        <w:t xml:space="preserve"> (exportera kundregister och data)</w:t>
      </w:r>
      <w:r>
        <w:t>?</w:t>
      </w:r>
    </w:p>
    <w:p w14:paraId="3323901E" w14:textId="751DD6D3" w:rsidR="00597698" w:rsidRDefault="007E30A1" w:rsidP="007E30A1">
      <w:pPr>
        <w:pStyle w:val="Formatmall1"/>
        <w:numPr>
          <w:ilvl w:val="0"/>
          <w:numId w:val="29"/>
        </w:numPr>
      </w:pPr>
      <w:r>
        <w:t xml:space="preserve">Vilka betallösningar erbjuder de </w:t>
      </w:r>
      <w:r w:rsidR="00205686">
        <w:t>och vilka avgifter tar de</w:t>
      </w:r>
      <w:r>
        <w:t>?</w:t>
      </w:r>
    </w:p>
    <w:p w14:paraId="440E9E30" w14:textId="3E8B9DD8" w:rsidR="00597698" w:rsidRDefault="00205686" w:rsidP="007E30A1">
      <w:pPr>
        <w:pStyle w:val="Formatmall1"/>
        <w:numPr>
          <w:ilvl w:val="0"/>
          <w:numId w:val="29"/>
        </w:numPr>
      </w:pPr>
      <w:r>
        <w:t>Finns stöd för olika</w:t>
      </w:r>
      <w:r w:rsidR="007E30A1">
        <w:t xml:space="preserve"> språk och valutor?</w:t>
      </w:r>
    </w:p>
    <w:p w14:paraId="21C6AF07" w14:textId="77777777" w:rsidR="00493711" w:rsidRDefault="007E30A1" w:rsidP="007E30A1">
      <w:pPr>
        <w:pStyle w:val="Formatmall1"/>
        <w:numPr>
          <w:ilvl w:val="0"/>
          <w:numId w:val="29"/>
        </w:numPr>
      </w:pPr>
      <w:r>
        <w:t>Blir bokningssystemet uppdaterat och arbetas det med vidareutveckling?</w:t>
      </w:r>
    </w:p>
    <w:p w14:paraId="329D4B85" w14:textId="476F2A55" w:rsidR="00493711" w:rsidRDefault="003C4C96" w:rsidP="007E30A1">
      <w:pPr>
        <w:pStyle w:val="Formatmall1"/>
        <w:numPr>
          <w:ilvl w:val="0"/>
          <w:numId w:val="29"/>
        </w:numPr>
      </w:pPr>
      <w:r>
        <w:t>Hur lätt är det att få</w:t>
      </w:r>
      <w:r w:rsidR="004E4D2E">
        <w:t xml:space="preserve"> </w:t>
      </w:r>
      <w:r>
        <w:t xml:space="preserve">support och </w:t>
      </w:r>
      <w:r w:rsidR="004E4D2E">
        <w:t>hjälp</w:t>
      </w:r>
      <w:r w:rsidR="007E30A1">
        <w:t>?</w:t>
      </w:r>
    </w:p>
    <w:p w14:paraId="5BD73E94" w14:textId="77777777" w:rsidR="007E30A1" w:rsidRDefault="007E30A1" w:rsidP="006967EB">
      <w:pPr>
        <w:pStyle w:val="Rubrik3"/>
      </w:pPr>
      <w:r>
        <w:t>Att tänka på</w:t>
      </w:r>
    </w:p>
    <w:p w14:paraId="786DCB2F" w14:textId="6926512A" w:rsidR="00E41A39" w:rsidRDefault="00E83DB8" w:rsidP="007E30A1">
      <w:pPr>
        <w:pStyle w:val="Formatmall1"/>
      </w:pPr>
      <w:r>
        <w:t xml:space="preserve">Hur ser er arbetssituation ut? </w:t>
      </w:r>
      <w:r w:rsidR="006B73D6">
        <w:t xml:space="preserve">Om ni är mycket uti i fält kanske det är extra viktigt att det finns en </w:t>
      </w:r>
      <w:proofErr w:type="spellStart"/>
      <w:r w:rsidR="006B73D6">
        <w:t>mobilapp</w:t>
      </w:r>
      <w:proofErr w:type="spellEnd"/>
      <w:r w:rsidR="00DB2AB9">
        <w:t xml:space="preserve"> som gör det enkelt att administrera boningarna i mobilen. </w:t>
      </w:r>
      <w:r w:rsidR="00384B0D">
        <w:t xml:space="preserve">Om ni har dålig mobiltäckning eller </w:t>
      </w:r>
      <w:proofErr w:type="spellStart"/>
      <w:r w:rsidR="00384B0D">
        <w:t>wifi</w:t>
      </w:r>
      <w:proofErr w:type="spellEnd"/>
      <w:r w:rsidR="0052041F">
        <w:t xml:space="preserve"> kanske det är viktigt att </w:t>
      </w:r>
      <w:r w:rsidR="009B1B91">
        <w:t>kunna skicka automatiska bokningsbekräftelser eller att rent av styra all bokning till en OTA</w:t>
      </w:r>
      <w:r w:rsidR="009640F0">
        <w:t xml:space="preserve">, även om de ofta tar </w:t>
      </w:r>
      <w:proofErr w:type="gramStart"/>
      <w:r w:rsidR="00D0571B">
        <w:t>1</w:t>
      </w:r>
      <w:r w:rsidR="009640F0">
        <w:t>0-30</w:t>
      </w:r>
      <w:proofErr w:type="gramEnd"/>
      <w:r w:rsidR="009640F0">
        <w:t>% i provision</w:t>
      </w:r>
      <w:r w:rsidR="007E30A1">
        <w:t>.</w:t>
      </w:r>
    </w:p>
    <w:p w14:paraId="0C11D944" w14:textId="3EE67995" w:rsidR="00493711" w:rsidRDefault="00493711" w:rsidP="007E30A1">
      <w:pPr>
        <w:pStyle w:val="Formatmall1"/>
      </w:pPr>
    </w:p>
    <w:p w14:paraId="1C847E6C" w14:textId="4E89EFEC" w:rsidR="009D6088" w:rsidRDefault="009D6088" w:rsidP="68710108">
      <w:pPr>
        <w:rPr>
          <w:rFonts w:asciiTheme="minorHAnsi" w:hAnsiTheme="minorHAnsi"/>
        </w:rPr>
      </w:pPr>
      <w:r>
        <w:br w:type="page"/>
      </w:r>
    </w:p>
    <w:p w14:paraId="5EC52CE9" w14:textId="77777777" w:rsidR="00C60F72" w:rsidRDefault="00C60F72" w:rsidP="007E30A1">
      <w:pPr>
        <w:pStyle w:val="Formatmall1"/>
      </w:pPr>
    </w:p>
    <w:p w14:paraId="2AD32E6F" w14:textId="72C55AD2" w:rsidR="00D72B17" w:rsidRDefault="00C60F72" w:rsidP="007E30A1">
      <w:pPr>
        <w:pStyle w:val="Formatmall1"/>
      </w:pPr>
      <w:r>
        <w:t>E</w:t>
      </w:r>
      <w:r w:rsidR="005D4E1A">
        <w:t>xempel när bokningssystemet är integrerat med ”</w:t>
      </w:r>
      <w:proofErr w:type="spellStart"/>
      <w:r w:rsidR="005D4E1A">
        <w:t>Reserve</w:t>
      </w:r>
      <w:proofErr w:type="spellEnd"/>
      <w:r w:rsidR="005D4E1A">
        <w:t xml:space="preserve"> </w:t>
      </w:r>
      <w:proofErr w:type="spellStart"/>
      <w:r w:rsidR="005D4E1A">
        <w:t>with</w:t>
      </w:r>
      <w:proofErr w:type="spellEnd"/>
      <w:r w:rsidR="005D4E1A">
        <w:t xml:space="preserve"> Google”</w:t>
      </w:r>
    </w:p>
    <w:p w14:paraId="64E1EA5D" w14:textId="183A21BA" w:rsidR="004846BF" w:rsidRDefault="00655C62" w:rsidP="007E30A1">
      <w:pPr>
        <w:pStyle w:val="Formatmall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DB6FEFF" wp14:editId="425190F4">
                <wp:simplePos x="0" y="0"/>
                <wp:positionH relativeFrom="column">
                  <wp:posOffset>3379267</wp:posOffset>
                </wp:positionH>
                <wp:positionV relativeFrom="paragraph">
                  <wp:posOffset>2025015</wp:posOffset>
                </wp:positionV>
                <wp:extent cx="1708150" cy="266700"/>
                <wp:effectExtent l="57150" t="19050" r="6350" b="95250"/>
                <wp:wrapNone/>
                <wp:docPr id="7" name="Ellip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12DAAFA" id="Ellips 7" o:spid="_x0000_s1026" style="position:absolute;margin-left:266.1pt;margin-top:159.45pt;width:134.5pt;height:2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" filled="f" strokecolor="red">
                <v:shadow on="t" color="black" opacity="22937f" origin=",.5" offset="0,.63889mm"/>
              </v:oval>
            </w:pict>
          </mc:Fallback>
        </mc:AlternateContent>
      </w:r>
      <w:r w:rsidRPr="00D72B17">
        <w:rPr>
          <w:noProof/>
        </w:rPr>
        <w:drawing>
          <wp:anchor distT="0" distB="0" distL="114300" distR="114300" simplePos="0" relativeHeight="251658240" behindDoc="0" locked="0" layoutInCell="1" allowOverlap="1" wp14:anchorId="27A118C9" wp14:editId="543D607D">
            <wp:simplePos x="0" y="0"/>
            <wp:positionH relativeFrom="column">
              <wp:posOffset>586984</wp:posOffset>
            </wp:positionH>
            <wp:positionV relativeFrom="paragraph">
              <wp:posOffset>388850</wp:posOffset>
            </wp:positionV>
            <wp:extent cx="4514850" cy="3479800"/>
            <wp:effectExtent l="0" t="0" r="0" b="6350"/>
            <wp:wrapTopAndBottom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14FC6" w14:textId="746A5771" w:rsidR="004846BF" w:rsidRDefault="009D6088" w:rsidP="007E30A1">
      <w:pPr>
        <w:pStyle w:val="Formatmall1"/>
      </w:pPr>
      <w:r w:rsidRPr="004846BF">
        <w:rPr>
          <w:noProof/>
        </w:rPr>
        <w:drawing>
          <wp:anchor distT="0" distB="0" distL="114300" distR="114300" simplePos="0" relativeHeight="251658244" behindDoc="0" locked="0" layoutInCell="1" allowOverlap="1" wp14:anchorId="0EA6C4CA" wp14:editId="66CA6375">
            <wp:simplePos x="0" y="0"/>
            <wp:positionH relativeFrom="margin">
              <wp:align>center</wp:align>
            </wp:positionH>
            <wp:positionV relativeFrom="paragraph">
              <wp:posOffset>3955415</wp:posOffset>
            </wp:positionV>
            <wp:extent cx="4440827" cy="2965450"/>
            <wp:effectExtent l="0" t="0" r="0" b="6350"/>
            <wp:wrapTopAndBottom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0827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46BF" w:rsidSect="005E353C">
      <w:headerReference w:type="even" r:id="rId14"/>
      <w:headerReference w:type="default" r:id="rId15"/>
      <w:headerReference w:type="firs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5D0D6" w14:textId="77777777" w:rsidR="00A379F1" w:rsidRDefault="00A379F1" w:rsidP="00AB5701">
      <w:r>
        <w:separator/>
      </w:r>
    </w:p>
  </w:endnote>
  <w:endnote w:type="continuationSeparator" w:id="0">
    <w:p w14:paraId="7C022485" w14:textId="77777777" w:rsidR="00A379F1" w:rsidRDefault="00A379F1" w:rsidP="00AB5701">
      <w:r>
        <w:continuationSeparator/>
      </w:r>
    </w:p>
  </w:endnote>
  <w:endnote w:type="continuationNotice" w:id="1">
    <w:p w14:paraId="258872B1" w14:textId="77777777" w:rsidR="00A379F1" w:rsidRDefault="00A379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Calibri"/>
    <w:charset w:val="00"/>
    <w:family w:val="auto"/>
    <w:pitch w:val="variable"/>
    <w:sig w:usb0="00000001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13DAB" w14:textId="77777777" w:rsidR="00A379F1" w:rsidRDefault="00A379F1" w:rsidP="00AB5701">
      <w:r>
        <w:separator/>
      </w:r>
    </w:p>
  </w:footnote>
  <w:footnote w:type="continuationSeparator" w:id="0">
    <w:p w14:paraId="1762CA86" w14:textId="77777777" w:rsidR="00A379F1" w:rsidRDefault="00A379F1" w:rsidP="00AB5701">
      <w:r>
        <w:continuationSeparator/>
      </w:r>
    </w:p>
  </w:footnote>
  <w:footnote w:type="continuationNotice" w:id="1">
    <w:p w14:paraId="5663A66F" w14:textId="77777777" w:rsidR="00A379F1" w:rsidRDefault="00A379F1"/>
  </w:footnote>
  <w:footnote w:id="2">
    <w:p w14:paraId="31EFF6C1" w14:textId="77777777" w:rsidR="00F00710" w:rsidRPr="00EE21E0" w:rsidRDefault="00F00710" w:rsidP="00F00710">
      <w:pPr>
        <w:pStyle w:val="Fotnotstext"/>
        <w:rPr>
          <w:lang w:val="en-US"/>
        </w:rPr>
      </w:pPr>
      <w:r>
        <w:rPr>
          <w:rStyle w:val="Fotnotsreferens"/>
        </w:rPr>
        <w:footnoteRef/>
      </w:r>
      <w:r w:rsidRPr="00EE21E0">
        <w:rPr>
          <w:lang w:val="en-US"/>
        </w:rPr>
        <w:t xml:space="preserve"> </w:t>
      </w:r>
      <w:proofErr w:type="spellStart"/>
      <w:r w:rsidRPr="00EE21E0">
        <w:rPr>
          <w:lang w:val="en-US"/>
        </w:rPr>
        <w:t>Phocuswright's</w:t>
      </w:r>
      <w:proofErr w:type="spellEnd"/>
      <w:r w:rsidRPr="00EE21E0">
        <w:rPr>
          <w:lang w:val="en-US"/>
        </w:rPr>
        <w:t xml:space="preserve"> Tours and Activities Come of Age: The Global Travel Activities Marketplace, 2014–2020</w:t>
      </w:r>
    </w:p>
  </w:footnote>
  <w:footnote w:id="3">
    <w:p w14:paraId="6AD2705E" w14:textId="77777777" w:rsidR="008E618F" w:rsidRPr="00454283" w:rsidRDefault="008E618F" w:rsidP="008E618F">
      <w:pPr>
        <w:pStyle w:val="Fotnotstext"/>
        <w:rPr>
          <w:lang w:val="en-US"/>
        </w:rPr>
      </w:pPr>
      <w:r>
        <w:rPr>
          <w:rStyle w:val="Fotnotsreferens"/>
        </w:rPr>
        <w:footnoteRef/>
      </w:r>
      <w:r w:rsidRPr="00454283">
        <w:rPr>
          <w:lang w:val="en-US"/>
        </w:rPr>
        <w:t xml:space="preserve"> Think with Google, What travel marketers should know about people searching for experiences</w:t>
      </w:r>
      <w:r>
        <w:rPr>
          <w:lang w:val="en-US"/>
        </w:rPr>
        <w:t xml:space="preserve">, 2019 </w:t>
      </w:r>
      <w:proofErr w:type="spellStart"/>
      <w:r>
        <w:rPr>
          <w:lang w:val="en-US"/>
        </w:rPr>
        <w:t>maj</w:t>
      </w:r>
      <w:proofErr w:type="spellEnd"/>
      <w:r>
        <w:rPr>
          <w:lang w:val="en-US"/>
        </w:rPr>
        <w:t xml:space="preserve">, </w:t>
      </w:r>
      <w:hyperlink r:id="rId1" w:history="1">
        <w:r w:rsidRPr="0047623A">
          <w:rPr>
            <w:rStyle w:val="Hyperlnk"/>
            <w:lang w:val="en-US"/>
          </w:rPr>
          <w:t>https://www.thinkwithgoogle.com/consumer-insights/travel-experience-marketing/</w:t>
        </w:r>
      </w:hyperlink>
    </w:p>
  </w:footnote>
  <w:footnote w:id="4">
    <w:p w14:paraId="26DECDFB" w14:textId="77DA01C8" w:rsidR="005F0ECE" w:rsidRPr="00EF7B9D" w:rsidRDefault="005F0ECE" w:rsidP="005F0ECE">
      <w:pPr>
        <w:pStyle w:val="Fotnotstext"/>
        <w:rPr>
          <w:lang w:val="en-US"/>
        </w:rPr>
      </w:pPr>
      <w:r>
        <w:rPr>
          <w:rStyle w:val="Fotnotsreferens"/>
        </w:rPr>
        <w:footnoteRef/>
      </w:r>
      <w:r w:rsidRPr="00EF7B9D">
        <w:rPr>
          <w:lang w:val="en-US"/>
        </w:rPr>
        <w:t xml:space="preserve"> Google/Greenberg, Global, Travel Tours and Activities Survey and Behavioral Study, n of 1,178 consumers 18+ in the U.S., U.K., France, and Germany who have traveled for leisure in the past 3 months and were involved in travel planning, Dec.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3A2FB" w14:textId="77777777" w:rsidR="005E353C" w:rsidRDefault="00584099">
    <w:pPr>
      <w:pStyle w:val="Sidhuvud"/>
    </w:pPr>
    <w:r>
      <w:rPr>
        <w:noProof/>
      </w:rPr>
      <w:pict w14:anchorId="1F167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80.8pt;height:40.75pt;z-index:-251658239;mso-wrap-edited:f;mso-position-horizontal:center;mso-position-horizontal-relative:margin;mso-position-vertical:center;mso-position-vertical-relative:margin" wrapcoords="16200 0 15200 2400 15200 4800 16200 6400 10000 8000 1400 11200 1400 12800 0 13600 -200 14800 200 19200 200 19600 6600 20800 8200 20800 17000 19600 17200 13600 16000 13200 21600 11200 21600 0 16200 0">
          <v:imagedata r:id="rId1" o:title="DiZparc_lit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3F612" w14:textId="77777777" w:rsidR="00413CFE" w:rsidRDefault="00584099">
    <w:pPr>
      <w:pStyle w:val="Sidhuvud"/>
    </w:pPr>
    <w:r>
      <w:rPr>
        <w:noProof/>
      </w:rPr>
      <w:pict w14:anchorId="3AF379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45pt;margin-top:-54pt;width:1in;height:36.3pt;z-index:-251658240;mso-wrap-edited:f;mso-position-horizontal-relative:margin;mso-position-vertical-relative:margin" wrapcoords="16200 0 15200 2400 15200 4800 16200 6400 10000 8000 1400 11200 1400 12800 0 13600 -200 14800 200 19200 200 19600 6600 20800 8200 20800 17000 19600 17200 13600 16000 13200 21600 11200 21600 0 16200 0">
          <v:imagedata r:id="rId1" o:title="DiZparc_lit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8C162" w14:textId="77777777" w:rsidR="005E353C" w:rsidRDefault="00584099">
    <w:pPr>
      <w:pStyle w:val="Sidhuvud"/>
    </w:pPr>
    <w:r>
      <w:rPr>
        <w:noProof/>
      </w:rPr>
      <w:pict w14:anchorId="297FF0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80.8pt;height:40.75pt;z-index:-251658238;mso-wrap-edited:f;mso-position-horizontal:center;mso-position-horizontal-relative:margin;mso-position-vertical:center;mso-position-vertical-relative:margin" wrapcoords="16200 0 15200 2400 15200 4800 16200 6400 10000 8000 1400 11200 1400 12800 0 13600 -200 14800 200 19200 200 19600 6600 20800 8200 20800 17000 19600 17200 13600 16000 13200 21600 11200 21600 0 16200 0">
          <v:imagedata r:id="rId1" o:title="DiZparc_lit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41C81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554FFF"/>
    <w:multiLevelType w:val="hybridMultilevel"/>
    <w:tmpl w:val="649E5AB8"/>
    <w:lvl w:ilvl="0" w:tplc="BEBCBB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A7B1D"/>
    <w:multiLevelType w:val="hybridMultilevel"/>
    <w:tmpl w:val="3C7011B0"/>
    <w:lvl w:ilvl="0" w:tplc="1E783172"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theme="minorBid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B6FA6"/>
    <w:multiLevelType w:val="hybridMultilevel"/>
    <w:tmpl w:val="2B68A1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448E5"/>
    <w:multiLevelType w:val="hybridMultilevel"/>
    <w:tmpl w:val="98FA5C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005DF"/>
    <w:multiLevelType w:val="hybridMultilevel"/>
    <w:tmpl w:val="DF3484A6"/>
    <w:lvl w:ilvl="0" w:tplc="1E783172">
      <w:numFmt w:val="bullet"/>
      <w:lvlText w:val="-"/>
      <w:lvlJc w:val="left"/>
      <w:pPr>
        <w:ind w:left="1080" w:hanging="360"/>
      </w:pPr>
      <w:rPr>
        <w:rFonts w:ascii="Avenir Book" w:eastAsiaTheme="minorEastAsia" w:hAnsi="Avenir Boo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1522AD3"/>
    <w:multiLevelType w:val="hybridMultilevel"/>
    <w:tmpl w:val="1CB83C7A"/>
    <w:lvl w:ilvl="0" w:tplc="E244032E">
      <w:numFmt w:val="bullet"/>
      <w:lvlText w:val="•"/>
      <w:lvlJc w:val="left"/>
      <w:pPr>
        <w:ind w:left="1660" w:hanging="130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270DF"/>
    <w:multiLevelType w:val="hybridMultilevel"/>
    <w:tmpl w:val="5D4CBD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078F2"/>
    <w:multiLevelType w:val="hybridMultilevel"/>
    <w:tmpl w:val="03981F9A"/>
    <w:lvl w:ilvl="0" w:tplc="C60658A4">
      <w:numFmt w:val="bullet"/>
      <w:lvlText w:val="•"/>
      <w:lvlJc w:val="left"/>
      <w:pPr>
        <w:ind w:left="1660" w:hanging="1300"/>
      </w:pPr>
      <w:rPr>
        <w:rFonts w:ascii="Calibri" w:eastAsiaTheme="maj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15340"/>
    <w:multiLevelType w:val="hybridMultilevel"/>
    <w:tmpl w:val="11BE16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0504E"/>
    <w:multiLevelType w:val="hybridMultilevel"/>
    <w:tmpl w:val="7DC0B2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50CC"/>
    <w:multiLevelType w:val="hybridMultilevel"/>
    <w:tmpl w:val="F1BC6B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E703A"/>
    <w:multiLevelType w:val="hybridMultilevel"/>
    <w:tmpl w:val="6DC49B62"/>
    <w:lvl w:ilvl="0" w:tplc="E244032E">
      <w:numFmt w:val="bullet"/>
      <w:lvlText w:val="•"/>
      <w:lvlJc w:val="left"/>
      <w:pPr>
        <w:ind w:left="1660" w:hanging="130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20E99"/>
    <w:multiLevelType w:val="hybridMultilevel"/>
    <w:tmpl w:val="487076AA"/>
    <w:lvl w:ilvl="0" w:tplc="E244032E">
      <w:numFmt w:val="bullet"/>
      <w:lvlText w:val="•"/>
      <w:lvlJc w:val="left"/>
      <w:pPr>
        <w:ind w:left="1660" w:hanging="130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C60958"/>
    <w:multiLevelType w:val="hybridMultilevel"/>
    <w:tmpl w:val="5B5069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601A5"/>
    <w:multiLevelType w:val="hybridMultilevel"/>
    <w:tmpl w:val="8E7A70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21DAF"/>
    <w:multiLevelType w:val="hybridMultilevel"/>
    <w:tmpl w:val="13761B66"/>
    <w:lvl w:ilvl="0" w:tplc="E244032E">
      <w:numFmt w:val="bullet"/>
      <w:lvlText w:val="•"/>
      <w:lvlJc w:val="left"/>
      <w:pPr>
        <w:ind w:left="1660" w:hanging="130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50B7B"/>
    <w:multiLevelType w:val="hybridMultilevel"/>
    <w:tmpl w:val="7DBC0E26"/>
    <w:lvl w:ilvl="0" w:tplc="E244032E">
      <w:numFmt w:val="bullet"/>
      <w:lvlText w:val="•"/>
      <w:lvlJc w:val="left"/>
      <w:pPr>
        <w:ind w:left="1660" w:hanging="130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45612F"/>
    <w:multiLevelType w:val="hybridMultilevel"/>
    <w:tmpl w:val="8EAAAC76"/>
    <w:lvl w:ilvl="0" w:tplc="4EE40A1E">
      <w:start w:val="37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B6E4D"/>
    <w:multiLevelType w:val="hybridMultilevel"/>
    <w:tmpl w:val="A490D5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666C5A"/>
    <w:multiLevelType w:val="hybridMultilevel"/>
    <w:tmpl w:val="018216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577024"/>
    <w:multiLevelType w:val="hybridMultilevel"/>
    <w:tmpl w:val="BF768F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257ABC"/>
    <w:multiLevelType w:val="hybridMultilevel"/>
    <w:tmpl w:val="AE663236"/>
    <w:lvl w:ilvl="0" w:tplc="C60658A4">
      <w:numFmt w:val="bullet"/>
      <w:lvlText w:val="•"/>
      <w:lvlJc w:val="left"/>
      <w:pPr>
        <w:ind w:left="1660" w:hanging="1300"/>
      </w:pPr>
      <w:rPr>
        <w:rFonts w:ascii="Calibri" w:eastAsiaTheme="maj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A3781E"/>
    <w:multiLevelType w:val="hybridMultilevel"/>
    <w:tmpl w:val="C742CA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4C415C"/>
    <w:multiLevelType w:val="hybridMultilevel"/>
    <w:tmpl w:val="422038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8D5F53"/>
    <w:multiLevelType w:val="hybridMultilevel"/>
    <w:tmpl w:val="787CAF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082C73"/>
    <w:multiLevelType w:val="hybridMultilevel"/>
    <w:tmpl w:val="C9A2E9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B1572"/>
    <w:multiLevelType w:val="hybridMultilevel"/>
    <w:tmpl w:val="86C47C5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34088F"/>
    <w:multiLevelType w:val="hybridMultilevel"/>
    <w:tmpl w:val="EDDE07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"/>
  </w:num>
  <w:num w:numId="5">
    <w:abstractNumId w:val="26"/>
  </w:num>
  <w:num w:numId="6">
    <w:abstractNumId w:val="3"/>
  </w:num>
  <w:num w:numId="7">
    <w:abstractNumId w:val="24"/>
  </w:num>
  <w:num w:numId="8">
    <w:abstractNumId w:val="6"/>
  </w:num>
  <w:num w:numId="9">
    <w:abstractNumId w:val="25"/>
  </w:num>
  <w:num w:numId="10">
    <w:abstractNumId w:val="29"/>
  </w:num>
  <w:num w:numId="11">
    <w:abstractNumId w:val="12"/>
  </w:num>
  <w:num w:numId="12">
    <w:abstractNumId w:val="5"/>
  </w:num>
  <w:num w:numId="13">
    <w:abstractNumId w:val="9"/>
  </w:num>
  <w:num w:numId="14">
    <w:abstractNumId w:val="23"/>
  </w:num>
  <w:num w:numId="15">
    <w:abstractNumId w:val="15"/>
  </w:num>
  <w:num w:numId="16">
    <w:abstractNumId w:val="28"/>
  </w:num>
  <w:num w:numId="17">
    <w:abstractNumId w:val="10"/>
  </w:num>
  <w:num w:numId="18">
    <w:abstractNumId w:val="18"/>
  </w:num>
  <w:num w:numId="19">
    <w:abstractNumId w:val="7"/>
  </w:num>
  <w:num w:numId="20">
    <w:abstractNumId w:val="13"/>
  </w:num>
  <w:num w:numId="21">
    <w:abstractNumId w:val="17"/>
  </w:num>
  <w:num w:numId="22">
    <w:abstractNumId w:val="14"/>
  </w:num>
  <w:num w:numId="23">
    <w:abstractNumId w:val="22"/>
  </w:num>
  <w:num w:numId="24">
    <w:abstractNumId w:val="19"/>
  </w:num>
  <w:num w:numId="25">
    <w:abstractNumId w:val="11"/>
  </w:num>
  <w:num w:numId="26">
    <w:abstractNumId w:val="21"/>
  </w:num>
  <w:num w:numId="27">
    <w:abstractNumId w:val="16"/>
  </w:num>
  <w:num w:numId="28">
    <w:abstractNumId w:val="20"/>
  </w:num>
  <w:num w:numId="29">
    <w:abstractNumId w:val="4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8FD"/>
    <w:rsid w:val="000068EF"/>
    <w:rsid w:val="00010082"/>
    <w:rsid w:val="000123B5"/>
    <w:rsid w:val="000140E4"/>
    <w:rsid w:val="0001478F"/>
    <w:rsid w:val="00015194"/>
    <w:rsid w:val="00015709"/>
    <w:rsid w:val="0002696D"/>
    <w:rsid w:val="000278E9"/>
    <w:rsid w:val="000318DB"/>
    <w:rsid w:val="000322B3"/>
    <w:rsid w:val="00032B57"/>
    <w:rsid w:val="00036163"/>
    <w:rsid w:val="00037D1B"/>
    <w:rsid w:val="000418AE"/>
    <w:rsid w:val="00042603"/>
    <w:rsid w:val="00042BC6"/>
    <w:rsid w:val="00045B5B"/>
    <w:rsid w:val="00045CA9"/>
    <w:rsid w:val="00045E37"/>
    <w:rsid w:val="00046BD8"/>
    <w:rsid w:val="000526B8"/>
    <w:rsid w:val="00053C1F"/>
    <w:rsid w:val="000550AA"/>
    <w:rsid w:val="00061987"/>
    <w:rsid w:val="00061B46"/>
    <w:rsid w:val="00064022"/>
    <w:rsid w:val="000641C6"/>
    <w:rsid w:val="0006487C"/>
    <w:rsid w:val="000648B2"/>
    <w:rsid w:val="00064F3B"/>
    <w:rsid w:val="00072374"/>
    <w:rsid w:val="0007261A"/>
    <w:rsid w:val="0007335A"/>
    <w:rsid w:val="000755A2"/>
    <w:rsid w:val="00075BC1"/>
    <w:rsid w:val="00081322"/>
    <w:rsid w:val="00081E47"/>
    <w:rsid w:val="00083458"/>
    <w:rsid w:val="00083EFF"/>
    <w:rsid w:val="00084564"/>
    <w:rsid w:val="00085105"/>
    <w:rsid w:val="00085757"/>
    <w:rsid w:val="000859C2"/>
    <w:rsid w:val="00085C98"/>
    <w:rsid w:val="00093ACD"/>
    <w:rsid w:val="00097E5B"/>
    <w:rsid w:val="000A39D4"/>
    <w:rsid w:val="000A3EFC"/>
    <w:rsid w:val="000A4F40"/>
    <w:rsid w:val="000A5D1D"/>
    <w:rsid w:val="000A6FC8"/>
    <w:rsid w:val="000B32AC"/>
    <w:rsid w:val="000B57F5"/>
    <w:rsid w:val="000B7804"/>
    <w:rsid w:val="000C38DB"/>
    <w:rsid w:val="000D134B"/>
    <w:rsid w:val="000D47A9"/>
    <w:rsid w:val="000E439E"/>
    <w:rsid w:val="000E4B01"/>
    <w:rsid w:val="000F2633"/>
    <w:rsid w:val="000F3B15"/>
    <w:rsid w:val="000F432A"/>
    <w:rsid w:val="000F48C8"/>
    <w:rsid w:val="000F4AB9"/>
    <w:rsid w:val="000F4FE1"/>
    <w:rsid w:val="000F5F5C"/>
    <w:rsid w:val="000F66E1"/>
    <w:rsid w:val="0010168D"/>
    <w:rsid w:val="0010270E"/>
    <w:rsid w:val="00104018"/>
    <w:rsid w:val="00104932"/>
    <w:rsid w:val="00111138"/>
    <w:rsid w:val="00112CCB"/>
    <w:rsid w:val="00121773"/>
    <w:rsid w:val="0012383B"/>
    <w:rsid w:val="0012625F"/>
    <w:rsid w:val="00126A51"/>
    <w:rsid w:val="00126FDF"/>
    <w:rsid w:val="00133C00"/>
    <w:rsid w:val="001413D1"/>
    <w:rsid w:val="0014221D"/>
    <w:rsid w:val="00143651"/>
    <w:rsid w:val="00145AB5"/>
    <w:rsid w:val="00147B97"/>
    <w:rsid w:val="00147FD8"/>
    <w:rsid w:val="00151A18"/>
    <w:rsid w:val="00154931"/>
    <w:rsid w:val="001551F5"/>
    <w:rsid w:val="00155716"/>
    <w:rsid w:val="00160D9E"/>
    <w:rsid w:val="00164AD6"/>
    <w:rsid w:val="00166FEC"/>
    <w:rsid w:val="00172AF7"/>
    <w:rsid w:val="0017682C"/>
    <w:rsid w:val="00182B02"/>
    <w:rsid w:val="00182BA6"/>
    <w:rsid w:val="00182E97"/>
    <w:rsid w:val="00183F29"/>
    <w:rsid w:val="0018434D"/>
    <w:rsid w:val="00184FD1"/>
    <w:rsid w:val="001857C1"/>
    <w:rsid w:val="00186352"/>
    <w:rsid w:val="00186658"/>
    <w:rsid w:val="00187776"/>
    <w:rsid w:val="00187816"/>
    <w:rsid w:val="001927A8"/>
    <w:rsid w:val="001950F5"/>
    <w:rsid w:val="00196620"/>
    <w:rsid w:val="001A0DB6"/>
    <w:rsid w:val="001A49A3"/>
    <w:rsid w:val="001A56C4"/>
    <w:rsid w:val="001A5F9C"/>
    <w:rsid w:val="001B0055"/>
    <w:rsid w:val="001C0C12"/>
    <w:rsid w:val="001C1647"/>
    <w:rsid w:val="001C18F0"/>
    <w:rsid w:val="001C1911"/>
    <w:rsid w:val="001C34FA"/>
    <w:rsid w:val="001C5DB6"/>
    <w:rsid w:val="001D422D"/>
    <w:rsid w:val="001D5DC5"/>
    <w:rsid w:val="001E03C0"/>
    <w:rsid w:val="001E17E4"/>
    <w:rsid w:val="001E5970"/>
    <w:rsid w:val="001F39D4"/>
    <w:rsid w:val="001F4710"/>
    <w:rsid w:val="001F526B"/>
    <w:rsid w:val="00200B12"/>
    <w:rsid w:val="0020332B"/>
    <w:rsid w:val="00203624"/>
    <w:rsid w:val="002039BC"/>
    <w:rsid w:val="00205686"/>
    <w:rsid w:val="002100A2"/>
    <w:rsid w:val="002143A0"/>
    <w:rsid w:val="00214C02"/>
    <w:rsid w:val="00215026"/>
    <w:rsid w:val="00220DED"/>
    <w:rsid w:val="00223292"/>
    <w:rsid w:val="00226A0F"/>
    <w:rsid w:val="002309BA"/>
    <w:rsid w:val="00231994"/>
    <w:rsid w:val="002339DD"/>
    <w:rsid w:val="00234A47"/>
    <w:rsid w:val="00237B1E"/>
    <w:rsid w:val="00240E2C"/>
    <w:rsid w:val="00241D70"/>
    <w:rsid w:val="00242A67"/>
    <w:rsid w:val="00243B87"/>
    <w:rsid w:val="00255BD9"/>
    <w:rsid w:val="002568B6"/>
    <w:rsid w:val="00256F00"/>
    <w:rsid w:val="0026159F"/>
    <w:rsid w:val="00264788"/>
    <w:rsid w:val="0026627A"/>
    <w:rsid w:val="00266518"/>
    <w:rsid w:val="00266CF5"/>
    <w:rsid w:val="00266D6A"/>
    <w:rsid w:val="00272E23"/>
    <w:rsid w:val="00273158"/>
    <w:rsid w:val="002753C4"/>
    <w:rsid w:val="00280971"/>
    <w:rsid w:val="002857FC"/>
    <w:rsid w:val="00292265"/>
    <w:rsid w:val="002944B9"/>
    <w:rsid w:val="002A0DE8"/>
    <w:rsid w:val="002A153D"/>
    <w:rsid w:val="002A1C10"/>
    <w:rsid w:val="002A3246"/>
    <w:rsid w:val="002A71CC"/>
    <w:rsid w:val="002B0BC5"/>
    <w:rsid w:val="002B56BB"/>
    <w:rsid w:val="002B7F97"/>
    <w:rsid w:val="002C05FB"/>
    <w:rsid w:val="002C08AF"/>
    <w:rsid w:val="002C10C6"/>
    <w:rsid w:val="002C156D"/>
    <w:rsid w:val="002C16FE"/>
    <w:rsid w:val="002C1D6F"/>
    <w:rsid w:val="002C3F05"/>
    <w:rsid w:val="002C5758"/>
    <w:rsid w:val="002D0AB0"/>
    <w:rsid w:val="002D679B"/>
    <w:rsid w:val="002D70C1"/>
    <w:rsid w:val="002E1C42"/>
    <w:rsid w:val="002E31C1"/>
    <w:rsid w:val="002E4010"/>
    <w:rsid w:val="002E5DCA"/>
    <w:rsid w:val="002F06C6"/>
    <w:rsid w:val="002F2CEA"/>
    <w:rsid w:val="002F6673"/>
    <w:rsid w:val="002F67CE"/>
    <w:rsid w:val="002F68A8"/>
    <w:rsid w:val="002F7DCE"/>
    <w:rsid w:val="003005D0"/>
    <w:rsid w:val="00304C23"/>
    <w:rsid w:val="00310C9E"/>
    <w:rsid w:val="003127AA"/>
    <w:rsid w:val="0031400A"/>
    <w:rsid w:val="0032029B"/>
    <w:rsid w:val="003254EB"/>
    <w:rsid w:val="00326CAC"/>
    <w:rsid w:val="0033388E"/>
    <w:rsid w:val="0033449F"/>
    <w:rsid w:val="003360D7"/>
    <w:rsid w:val="003362F5"/>
    <w:rsid w:val="0034263C"/>
    <w:rsid w:val="003470B6"/>
    <w:rsid w:val="00350937"/>
    <w:rsid w:val="00350B5A"/>
    <w:rsid w:val="00351194"/>
    <w:rsid w:val="003517B9"/>
    <w:rsid w:val="00356A7B"/>
    <w:rsid w:val="003608FD"/>
    <w:rsid w:val="00360D11"/>
    <w:rsid w:val="003632AA"/>
    <w:rsid w:val="003655C2"/>
    <w:rsid w:val="00365C1F"/>
    <w:rsid w:val="00365DE1"/>
    <w:rsid w:val="0036673A"/>
    <w:rsid w:val="0037250C"/>
    <w:rsid w:val="00380A37"/>
    <w:rsid w:val="003819AC"/>
    <w:rsid w:val="00384B0D"/>
    <w:rsid w:val="0038570E"/>
    <w:rsid w:val="0039417B"/>
    <w:rsid w:val="00394989"/>
    <w:rsid w:val="003961FB"/>
    <w:rsid w:val="003A5E8B"/>
    <w:rsid w:val="003A6A4E"/>
    <w:rsid w:val="003A7C0E"/>
    <w:rsid w:val="003A7F36"/>
    <w:rsid w:val="003B5298"/>
    <w:rsid w:val="003B7123"/>
    <w:rsid w:val="003B7BB8"/>
    <w:rsid w:val="003C1411"/>
    <w:rsid w:val="003C2757"/>
    <w:rsid w:val="003C3022"/>
    <w:rsid w:val="003C4C96"/>
    <w:rsid w:val="003C51DC"/>
    <w:rsid w:val="003C762D"/>
    <w:rsid w:val="003D1DFE"/>
    <w:rsid w:val="003D45CA"/>
    <w:rsid w:val="003D7A11"/>
    <w:rsid w:val="003E4892"/>
    <w:rsid w:val="003E4BC7"/>
    <w:rsid w:val="003E5B7A"/>
    <w:rsid w:val="003F178F"/>
    <w:rsid w:val="003F24DD"/>
    <w:rsid w:val="003F3289"/>
    <w:rsid w:val="003F4EF3"/>
    <w:rsid w:val="0040112A"/>
    <w:rsid w:val="00402386"/>
    <w:rsid w:val="00403370"/>
    <w:rsid w:val="00403371"/>
    <w:rsid w:val="00403702"/>
    <w:rsid w:val="00406B73"/>
    <w:rsid w:val="00406CEC"/>
    <w:rsid w:val="00413CFE"/>
    <w:rsid w:val="004153F5"/>
    <w:rsid w:val="00417902"/>
    <w:rsid w:val="004202AA"/>
    <w:rsid w:val="004241DA"/>
    <w:rsid w:val="00424253"/>
    <w:rsid w:val="00426514"/>
    <w:rsid w:val="004273D6"/>
    <w:rsid w:val="00430F32"/>
    <w:rsid w:val="004310FE"/>
    <w:rsid w:val="00431B90"/>
    <w:rsid w:val="00433E46"/>
    <w:rsid w:val="004422BC"/>
    <w:rsid w:val="00443116"/>
    <w:rsid w:val="00443B63"/>
    <w:rsid w:val="00443BAC"/>
    <w:rsid w:val="004447DB"/>
    <w:rsid w:val="0044673E"/>
    <w:rsid w:val="00447394"/>
    <w:rsid w:val="00447EAA"/>
    <w:rsid w:val="0045123A"/>
    <w:rsid w:val="00453746"/>
    <w:rsid w:val="00454283"/>
    <w:rsid w:val="00454B7F"/>
    <w:rsid w:val="0045604A"/>
    <w:rsid w:val="0045734E"/>
    <w:rsid w:val="004577DD"/>
    <w:rsid w:val="0046039E"/>
    <w:rsid w:val="00463B53"/>
    <w:rsid w:val="004648E6"/>
    <w:rsid w:val="00464D67"/>
    <w:rsid w:val="00467096"/>
    <w:rsid w:val="00470B12"/>
    <w:rsid w:val="004727E3"/>
    <w:rsid w:val="004730B7"/>
    <w:rsid w:val="00473FD0"/>
    <w:rsid w:val="0047618F"/>
    <w:rsid w:val="0047623A"/>
    <w:rsid w:val="0047715A"/>
    <w:rsid w:val="004771D2"/>
    <w:rsid w:val="00483963"/>
    <w:rsid w:val="004846BF"/>
    <w:rsid w:val="004874C5"/>
    <w:rsid w:val="0048794E"/>
    <w:rsid w:val="00492A10"/>
    <w:rsid w:val="00492A9F"/>
    <w:rsid w:val="00493711"/>
    <w:rsid w:val="004939EC"/>
    <w:rsid w:val="00494034"/>
    <w:rsid w:val="00494296"/>
    <w:rsid w:val="0049439B"/>
    <w:rsid w:val="004A0810"/>
    <w:rsid w:val="004A3825"/>
    <w:rsid w:val="004A3C7A"/>
    <w:rsid w:val="004B0908"/>
    <w:rsid w:val="004B293A"/>
    <w:rsid w:val="004B3A8C"/>
    <w:rsid w:val="004B4D46"/>
    <w:rsid w:val="004B5542"/>
    <w:rsid w:val="004C1A6D"/>
    <w:rsid w:val="004D2AB3"/>
    <w:rsid w:val="004E04FA"/>
    <w:rsid w:val="004E0F49"/>
    <w:rsid w:val="004E27DC"/>
    <w:rsid w:val="004E3E47"/>
    <w:rsid w:val="004E44D8"/>
    <w:rsid w:val="004E4D2E"/>
    <w:rsid w:val="004F02DE"/>
    <w:rsid w:val="004F1192"/>
    <w:rsid w:val="004F1537"/>
    <w:rsid w:val="004F2BB0"/>
    <w:rsid w:val="004F4008"/>
    <w:rsid w:val="004F50F4"/>
    <w:rsid w:val="004F625C"/>
    <w:rsid w:val="004F77BC"/>
    <w:rsid w:val="00504494"/>
    <w:rsid w:val="00505403"/>
    <w:rsid w:val="005056BC"/>
    <w:rsid w:val="00505A3B"/>
    <w:rsid w:val="00506190"/>
    <w:rsid w:val="0051388D"/>
    <w:rsid w:val="0051429C"/>
    <w:rsid w:val="005166F0"/>
    <w:rsid w:val="0052041F"/>
    <w:rsid w:val="005219FF"/>
    <w:rsid w:val="0052226E"/>
    <w:rsid w:val="00522977"/>
    <w:rsid w:val="00522DA0"/>
    <w:rsid w:val="00524200"/>
    <w:rsid w:val="00524EA1"/>
    <w:rsid w:val="005253C9"/>
    <w:rsid w:val="00532159"/>
    <w:rsid w:val="005358D7"/>
    <w:rsid w:val="00535911"/>
    <w:rsid w:val="00536A4E"/>
    <w:rsid w:val="00537DA9"/>
    <w:rsid w:val="00545D53"/>
    <w:rsid w:val="005467DD"/>
    <w:rsid w:val="00555168"/>
    <w:rsid w:val="00562D17"/>
    <w:rsid w:val="00563B4C"/>
    <w:rsid w:val="00572273"/>
    <w:rsid w:val="005749E1"/>
    <w:rsid w:val="00581D63"/>
    <w:rsid w:val="0058291B"/>
    <w:rsid w:val="00584099"/>
    <w:rsid w:val="00584661"/>
    <w:rsid w:val="00585760"/>
    <w:rsid w:val="00586EF8"/>
    <w:rsid w:val="00591141"/>
    <w:rsid w:val="005928B9"/>
    <w:rsid w:val="00592F67"/>
    <w:rsid w:val="00593AD2"/>
    <w:rsid w:val="005944AE"/>
    <w:rsid w:val="005950FF"/>
    <w:rsid w:val="00596973"/>
    <w:rsid w:val="00597698"/>
    <w:rsid w:val="005A452B"/>
    <w:rsid w:val="005A499C"/>
    <w:rsid w:val="005A5E2B"/>
    <w:rsid w:val="005A6C34"/>
    <w:rsid w:val="005B0475"/>
    <w:rsid w:val="005B37D6"/>
    <w:rsid w:val="005B494B"/>
    <w:rsid w:val="005B496E"/>
    <w:rsid w:val="005B656C"/>
    <w:rsid w:val="005C08C9"/>
    <w:rsid w:val="005C12D5"/>
    <w:rsid w:val="005C1B43"/>
    <w:rsid w:val="005C6F58"/>
    <w:rsid w:val="005C7C7E"/>
    <w:rsid w:val="005C7DB5"/>
    <w:rsid w:val="005D0119"/>
    <w:rsid w:val="005D0E64"/>
    <w:rsid w:val="005D106D"/>
    <w:rsid w:val="005D2720"/>
    <w:rsid w:val="005D4E1A"/>
    <w:rsid w:val="005D7BD8"/>
    <w:rsid w:val="005E0341"/>
    <w:rsid w:val="005E252F"/>
    <w:rsid w:val="005E2D89"/>
    <w:rsid w:val="005E353C"/>
    <w:rsid w:val="005E382C"/>
    <w:rsid w:val="005E52B5"/>
    <w:rsid w:val="005E5BC1"/>
    <w:rsid w:val="005F0ECE"/>
    <w:rsid w:val="005F401F"/>
    <w:rsid w:val="005F5F5F"/>
    <w:rsid w:val="005F5FE6"/>
    <w:rsid w:val="005F6C46"/>
    <w:rsid w:val="005F704D"/>
    <w:rsid w:val="005F775F"/>
    <w:rsid w:val="00603521"/>
    <w:rsid w:val="00605DE3"/>
    <w:rsid w:val="00615374"/>
    <w:rsid w:val="00617599"/>
    <w:rsid w:val="00621C36"/>
    <w:rsid w:val="00624289"/>
    <w:rsid w:val="00624E8B"/>
    <w:rsid w:val="006276EB"/>
    <w:rsid w:val="00631740"/>
    <w:rsid w:val="00632D77"/>
    <w:rsid w:val="00635A4C"/>
    <w:rsid w:val="006377FF"/>
    <w:rsid w:val="00640BD8"/>
    <w:rsid w:val="006434D4"/>
    <w:rsid w:val="00652EBD"/>
    <w:rsid w:val="006558A5"/>
    <w:rsid w:val="00655C62"/>
    <w:rsid w:val="00656ED1"/>
    <w:rsid w:val="006629CF"/>
    <w:rsid w:val="00662AC1"/>
    <w:rsid w:val="00666215"/>
    <w:rsid w:val="00666521"/>
    <w:rsid w:val="0066766A"/>
    <w:rsid w:val="00673626"/>
    <w:rsid w:val="00675F31"/>
    <w:rsid w:val="00675F8F"/>
    <w:rsid w:val="0068228A"/>
    <w:rsid w:val="00683C04"/>
    <w:rsid w:val="00684855"/>
    <w:rsid w:val="006849AB"/>
    <w:rsid w:val="00684F47"/>
    <w:rsid w:val="00686694"/>
    <w:rsid w:val="00687F74"/>
    <w:rsid w:val="00690126"/>
    <w:rsid w:val="00695A26"/>
    <w:rsid w:val="006967EB"/>
    <w:rsid w:val="006A4695"/>
    <w:rsid w:val="006A5203"/>
    <w:rsid w:val="006A7459"/>
    <w:rsid w:val="006B66F2"/>
    <w:rsid w:val="006B73D6"/>
    <w:rsid w:val="006B7968"/>
    <w:rsid w:val="006C07AC"/>
    <w:rsid w:val="006D083A"/>
    <w:rsid w:val="006D0F37"/>
    <w:rsid w:val="006D259F"/>
    <w:rsid w:val="006D2DBD"/>
    <w:rsid w:val="006D334B"/>
    <w:rsid w:val="006E0475"/>
    <w:rsid w:val="006E1608"/>
    <w:rsid w:val="006E497F"/>
    <w:rsid w:val="006E67C9"/>
    <w:rsid w:val="006E740D"/>
    <w:rsid w:val="006E7B9E"/>
    <w:rsid w:val="006F276F"/>
    <w:rsid w:val="006F2C02"/>
    <w:rsid w:val="00702D95"/>
    <w:rsid w:val="00711B27"/>
    <w:rsid w:val="00711E64"/>
    <w:rsid w:val="00715826"/>
    <w:rsid w:val="00716A73"/>
    <w:rsid w:val="007237B2"/>
    <w:rsid w:val="00733CF9"/>
    <w:rsid w:val="007340AC"/>
    <w:rsid w:val="00734CAC"/>
    <w:rsid w:val="0073772A"/>
    <w:rsid w:val="007416E0"/>
    <w:rsid w:val="00741CBA"/>
    <w:rsid w:val="00743041"/>
    <w:rsid w:val="0074373E"/>
    <w:rsid w:val="00744F92"/>
    <w:rsid w:val="0075117B"/>
    <w:rsid w:val="00752AF3"/>
    <w:rsid w:val="00753F26"/>
    <w:rsid w:val="0075446E"/>
    <w:rsid w:val="007624A2"/>
    <w:rsid w:val="00763178"/>
    <w:rsid w:val="0077098B"/>
    <w:rsid w:val="00770A25"/>
    <w:rsid w:val="007721BA"/>
    <w:rsid w:val="00776420"/>
    <w:rsid w:val="007808E4"/>
    <w:rsid w:val="007918F2"/>
    <w:rsid w:val="00794707"/>
    <w:rsid w:val="00795817"/>
    <w:rsid w:val="00797F8B"/>
    <w:rsid w:val="007A1885"/>
    <w:rsid w:val="007A1C5A"/>
    <w:rsid w:val="007A797F"/>
    <w:rsid w:val="007A7A28"/>
    <w:rsid w:val="007B4640"/>
    <w:rsid w:val="007B69B0"/>
    <w:rsid w:val="007B7D7D"/>
    <w:rsid w:val="007C06F3"/>
    <w:rsid w:val="007C4516"/>
    <w:rsid w:val="007C47B5"/>
    <w:rsid w:val="007C4D1A"/>
    <w:rsid w:val="007C58D2"/>
    <w:rsid w:val="007D2D48"/>
    <w:rsid w:val="007D6B5F"/>
    <w:rsid w:val="007E30A1"/>
    <w:rsid w:val="007E3DC0"/>
    <w:rsid w:val="007E45EF"/>
    <w:rsid w:val="007E5B8D"/>
    <w:rsid w:val="007E5FCC"/>
    <w:rsid w:val="007E6B97"/>
    <w:rsid w:val="007F389A"/>
    <w:rsid w:val="007F41DC"/>
    <w:rsid w:val="007F5C22"/>
    <w:rsid w:val="008010DE"/>
    <w:rsid w:val="008011F0"/>
    <w:rsid w:val="00801E67"/>
    <w:rsid w:val="00802B6F"/>
    <w:rsid w:val="00804780"/>
    <w:rsid w:val="00806ABE"/>
    <w:rsid w:val="00807708"/>
    <w:rsid w:val="00815C71"/>
    <w:rsid w:val="00816692"/>
    <w:rsid w:val="00817162"/>
    <w:rsid w:val="00820696"/>
    <w:rsid w:val="00821F1D"/>
    <w:rsid w:val="00822F02"/>
    <w:rsid w:val="00823653"/>
    <w:rsid w:val="00824032"/>
    <w:rsid w:val="00832747"/>
    <w:rsid w:val="00832B4F"/>
    <w:rsid w:val="00844369"/>
    <w:rsid w:val="008446E8"/>
    <w:rsid w:val="00844843"/>
    <w:rsid w:val="00844880"/>
    <w:rsid w:val="00851CC0"/>
    <w:rsid w:val="008625F5"/>
    <w:rsid w:val="008662C7"/>
    <w:rsid w:val="00866C96"/>
    <w:rsid w:val="00866F12"/>
    <w:rsid w:val="00870EBB"/>
    <w:rsid w:val="00870EDF"/>
    <w:rsid w:val="00871AE6"/>
    <w:rsid w:val="00877CB0"/>
    <w:rsid w:val="00880CBC"/>
    <w:rsid w:val="00880EB9"/>
    <w:rsid w:val="008811DA"/>
    <w:rsid w:val="008851DC"/>
    <w:rsid w:val="00885507"/>
    <w:rsid w:val="00886FEB"/>
    <w:rsid w:val="0089065C"/>
    <w:rsid w:val="00893201"/>
    <w:rsid w:val="008942B9"/>
    <w:rsid w:val="008961BE"/>
    <w:rsid w:val="008A02D3"/>
    <w:rsid w:val="008A1637"/>
    <w:rsid w:val="008A2A79"/>
    <w:rsid w:val="008A322B"/>
    <w:rsid w:val="008A6189"/>
    <w:rsid w:val="008A6903"/>
    <w:rsid w:val="008A7BB0"/>
    <w:rsid w:val="008B1B0F"/>
    <w:rsid w:val="008B3688"/>
    <w:rsid w:val="008B377B"/>
    <w:rsid w:val="008C344C"/>
    <w:rsid w:val="008C3568"/>
    <w:rsid w:val="008D16E1"/>
    <w:rsid w:val="008D3F37"/>
    <w:rsid w:val="008D65E2"/>
    <w:rsid w:val="008D78BE"/>
    <w:rsid w:val="008E2B23"/>
    <w:rsid w:val="008E2DA2"/>
    <w:rsid w:val="008E58DE"/>
    <w:rsid w:val="008E618F"/>
    <w:rsid w:val="008E678E"/>
    <w:rsid w:val="008F4A2F"/>
    <w:rsid w:val="008F508A"/>
    <w:rsid w:val="008F537C"/>
    <w:rsid w:val="008F572E"/>
    <w:rsid w:val="008F5757"/>
    <w:rsid w:val="008F61EB"/>
    <w:rsid w:val="0090227D"/>
    <w:rsid w:val="00903DAC"/>
    <w:rsid w:val="009131EB"/>
    <w:rsid w:val="009153DE"/>
    <w:rsid w:val="00915AD8"/>
    <w:rsid w:val="009174C6"/>
    <w:rsid w:val="00921456"/>
    <w:rsid w:val="00921739"/>
    <w:rsid w:val="009234D2"/>
    <w:rsid w:val="0092454C"/>
    <w:rsid w:val="0092464C"/>
    <w:rsid w:val="00926B1E"/>
    <w:rsid w:val="00926E68"/>
    <w:rsid w:val="00932462"/>
    <w:rsid w:val="00937AB1"/>
    <w:rsid w:val="0094086A"/>
    <w:rsid w:val="00940BBD"/>
    <w:rsid w:val="00942699"/>
    <w:rsid w:val="00942CD5"/>
    <w:rsid w:val="0094337E"/>
    <w:rsid w:val="009437D8"/>
    <w:rsid w:val="00944B95"/>
    <w:rsid w:val="00945071"/>
    <w:rsid w:val="00947DB8"/>
    <w:rsid w:val="009529BB"/>
    <w:rsid w:val="00955225"/>
    <w:rsid w:val="00960E82"/>
    <w:rsid w:val="00961BD2"/>
    <w:rsid w:val="009640F0"/>
    <w:rsid w:val="0097043E"/>
    <w:rsid w:val="00971B61"/>
    <w:rsid w:val="0097262C"/>
    <w:rsid w:val="009751BC"/>
    <w:rsid w:val="009767DF"/>
    <w:rsid w:val="0097742B"/>
    <w:rsid w:val="00977E0F"/>
    <w:rsid w:val="0098153F"/>
    <w:rsid w:val="0098238A"/>
    <w:rsid w:val="00983405"/>
    <w:rsid w:val="00984F43"/>
    <w:rsid w:val="00985E3C"/>
    <w:rsid w:val="00986261"/>
    <w:rsid w:val="00990040"/>
    <w:rsid w:val="00994852"/>
    <w:rsid w:val="00995D02"/>
    <w:rsid w:val="00996E55"/>
    <w:rsid w:val="009A0CE1"/>
    <w:rsid w:val="009A1E8C"/>
    <w:rsid w:val="009A32B7"/>
    <w:rsid w:val="009A7882"/>
    <w:rsid w:val="009A7E40"/>
    <w:rsid w:val="009B1B91"/>
    <w:rsid w:val="009B2CD2"/>
    <w:rsid w:val="009B3EDA"/>
    <w:rsid w:val="009B4B45"/>
    <w:rsid w:val="009B716F"/>
    <w:rsid w:val="009C7926"/>
    <w:rsid w:val="009D3F7A"/>
    <w:rsid w:val="009D6088"/>
    <w:rsid w:val="009D6892"/>
    <w:rsid w:val="009D69FC"/>
    <w:rsid w:val="009E11FD"/>
    <w:rsid w:val="009E1D41"/>
    <w:rsid w:val="009E2589"/>
    <w:rsid w:val="009E26CC"/>
    <w:rsid w:val="009E652D"/>
    <w:rsid w:val="009E7B2F"/>
    <w:rsid w:val="009F0368"/>
    <w:rsid w:val="009F2ADA"/>
    <w:rsid w:val="009F3581"/>
    <w:rsid w:val="009F4069"/>
    <w:rsid w:val="00A03502"/>
    <w:rsid w:val="00A038EF"/>
    <w:rsid w:val="00A055EC"/>
    <w:rsid w:val="00A06632"/>
    <w:rsid w:val="00A07E2F"/>
    <w:rsid w:val="00A1117B"/>
    <w:rsid w:val="00A12642"/>
    <w:rsid w:val="00A12CAF"/>
    <w:rsid w:val="00A14AE9"/>
    <w:rsid w:val="00A22289"/>
    <w:rsid w:val="00A235DF"/>
    <w:rsid w:val="00A254E0"/>
    <w:rsid w:val="00A25BA7"/>
    <w:rsid w:val="00A25CD5"/>
    <w:rsid w:val="00A262CC"/>
    <w:rsid w:val="00A27290"/>
    <w:rsid w:val="00A277BA"/>
    <w:rsid w:val="00A2798B"/>
    <w:rsid w:val="00A3640A"/>
    <w:rsid w:val="00A379F1"/>
    <w:rsid w:val="00A4791B"/>
    <w:rsid w:val="00A541C0"/>
    <w:rsid w:val="00A57A66"/>
    <w:rsid w:val="00A622A3"/>
    <w:rsid w:val="00A72389"/>
    <w:rsid w:val="00A72A23"/>
    <w:rsid w:val="00A72A57"/>
    <w:rsid w:val="00A72F6D"/>
    <w:rsid w:val="00A73BAE"/>
    <w:rsid w:val="00A74688"/>
    <w:rsid w:val="00A749FE"/>
    <w:rsid w:val="00A764E2"/>
    <w:rsid w:val="00A80DD0"/>
    <w:rsid w:val="00A82743"/>
    <w:rsid w:val="00A828AC"/>
    <w:rsid w:val="00A84563"/>
    <w:rsid w:val="00A84DEB"/>
    <w:rsid w:val="00A8735D"/>
    <w:rsid w:val="00A90F68"/>
    <w:rsid w:val="00A9209B"/>
    <w:rsid w:val="00A95F3F"/>
    <w:rsid w:val="00AA1096"/>
    <w:rsid w:val="00AA13F4"/>
    <w:rsid w:val="00AA291A"/>
    <w:rsid w:val="00AA393D"/>
    <w:rsid w:val="00AA3988"/>
    <w:rsid w:val="00AB0199"/>
    <w:rsid w:val="00AB02DC"/>
    <w:rsid w:val="00AB1DD2"/>
    <w:rsid w:val="00AB2C9E"/>
    <w:rsid w:val="00AB5701"/>
    <w:rsid w:val="00AB66B0"/>
    <w:rsid w:val="00AC2C70"/>
    <w:rsid w:val="00AD1EB6"/>
    <w:rsid w:val="00AD4C0D"/>
    <w:rsid w:val="00AE4C99"/>
    <w:rsid w:val="00AF0683"/>
    <w:rsid w:val="00AF5441"/>
    <w:rsid w:val="00AF7A45"/>
    <w:rsid w:val="00B00FE2"/>
    <w:rsid w:val="00B03C78"/>
    <w:rsid w:val="00B05302"/>
    <w:rsid w:val="00B058FD"/>
    <w:rsid w:val="00B05AAA"/>
    <w:rsid w:val="00B06822"/>
    <w:rsid w:val="00B10F74"/>
    <w:rsid w:val="00B1576A"/>
    <w:rsid w:val="00B171D1"/>
    <w:rsid w:val="00B17898"/>
    <w:rsid w:val="00B21242"/>
    <w:rsid w:val="00B22061"/>
    <w:rsid w:val="00B2603C"/>
    <w:rsid w:val="00B274BA"/>
    <w:rsid w:val="00B309DF"/>
    <w:rsid w:val="00B318CA"/>
    <w:rsid w:val="00B337E1"/>
    <w:rsid w:val="00B34C89"/>
    <w:rsid w:val="00B3586C"/>
    <w:rsid w:val="00B361BD"/>
    <w:rsid w:val="00B40BFB"/>
    <w:rsid w:val="00B420BF"/>
    <w:rsid w:val="00B46D95"/>
    <w:rsid w:val="00B47936"/>
    <w:rsid w:val="00B5229C"/>
    <w:rsid w:val="00B66AB2"/>
    <w:rsid w:val="00B66C60"/>
    <w:rsid w:val="00B737EE"/>
    <w:rsid w:val="00B7618D"/>
    <w:rsid w:val="00B7708D"/>
    <w:rsid w:val="00B8191D"/>
    <w:rsid w:val="00B8211D"/>
    <w:rsid w:val="00B9132F"/>
    <w:rsid w:val="00B91452"/>
    <w:rsid w:val="00B96171"/>
    <w:rsid w:val="00BA17C4"/>
    <w:rsid w:val="00BA37BF"/>
    <w:rsid w:val="00BA6264"/>
    <w:rsid w:val="00BA641C"/>
    <w:rsid w:val="00BB0AF7"/>
    <w:rsid w:val="00BB1D9E"/>
    <w:rsid w:val="00BB2B3B"/>
    <w:rsid w:val="00BB527D"/>
    <w:rsid w:val="00BB59DC"/>
    <w:rsid w:val="00BB66CB"/>
    <w:rsid w:val="00BB6B1A"/>
    <w:rsid w:val="00BB795D"/>
    <w:rsid w:val="00BC170C"/>
    <w:rsid w:val="00BD469D"/>
    <w:rsid w:val="00BE1562"/>
    <w:rsid w:val="00BE28B9"/>
    <w:rsid w:val="00BE516A"/>
    <w:rsid w:val="00BE52CD"/>
    <w:rsid w:val="00BE6BE9"/>
    <w:rsid w:val="00BE76C4"/>
    <w:rsid w:val="00BF56DE"/>
    <w:rsid w:val="00BF6ADB"/>
    <w:rsid w:val="00C01735"/>
    <w:rsid w:val="00C051CC"/>
    <w:rsid w:val="00C05B82"/>
    <w:rsid w:val="00C0649C"/>
    <w:rsid w:val="00C07364"/>
    <w:rsid w:val="00C242A2"/>
    <w:rsid w:val="00C27468"/>
    <w:rsid w:val="00C31F33"/>
    <w:rsid w:val="00C36D1C"/>
    <w:rsid w:val="00C37099"/>
    <w:rsid w:val="00C40325"/>
    <w:rsid w:val="00C47338"/>
    <w:rsid w:val="00C474E2"/>
    <w:rsid w:val="00C479A4"/>
    <w:rsid w:val="00C522F8"/>
    <w:rsid w:val="00C548D8"/>
    <w:rsid w:val="00C60F72"/>
    <w:rsid w:val="00C6613E"/>
    <w:rsid w:val="00C70C5E"/>
    <w:rsid w:val="00C7147B"/>
    <w:rsid w:val="00C80906"/>
    <w:rsid w:val="00C82F70"/>
    <w:rsid w:val="00C836A9"/>
    <w:rsid w:val="00C83E8D"/>
    <w:rsid w:val="00C876F3"/>
    <w:rsid w:val="00C918BC"/>
    <w:rsid w:val="00C93099"/>
    <w:rsid w:val="00C95FAC"/>
    <w:rsid w:val="00C963F8"/>
    <w:rsid w:val="00CA1C4C"/>
    <w:rsid w:val="00CA27AB"/>
    <w:rsid w:val="00CA2F24"/>
    <w:rsid w:val="00CB064C"/>
    <w:rsid w:val="00CB080A"/>
    <w:rsid w:val="00CB6A88"/>
    <w:rsid w:val="00CB75EB"/>
    <w:rsid w:val="00CC0CD9"/>
    <w:rsid w:val="00CC2A5E"/>
    <w:rsid w:val="00CC2FD1"/>
    <w:rsid w:val="00CC53DC"/>
    <w:rsid w:val="00CC76B1"/>
    <w:rsid w:val="00CD0C35"/>
    <w:rsid w:val="00CD0E51"/>
    <w:rsid w:val="00CD1D8E"/>
    <w:rsid w:val="00CE02B0"/>
    <w:rsid w:val="00CE1C47"/>
    <w:rsid w:val="00CE397D"/>
    <w:rsid w:val="00CE64D8"/>
    <w:rsid w:val="00CF07FD"/>
    <w:rsid w:val="00CF5306"/>
    <w:rsid w:val="00CF7D93"/>
    <w:rsid w:val="00D00306"/>
    <w:rsid w:val="00D04ACF"/>
    <w:rsid w:val="00D0571B"/>
    <w:rsid w:val="00D169EC"/>
    <w:rsid w:val="00D16AE6"/>
    <w:rsid w:val="00D16CDD"/>
    <w:rsid w:val="00D22E32"/>
    <w:rsid w:val="00D25495"/>
    <w:rsid w:val="00D2673B"/>
    <w:rsid w:val="00D3316B"/>
    <w:rsid w:val="00D342BB"/>
    <w:rsid w:val="00D35CCC"/>
    <w:rsid w:val="00D52EFD"/>
    <w:rsid w:val="00D546A5"/>
    <w:rsid w:val="00D57455"/>
    <w:rsid w:val="00D62954"/>
    <w:rsid w:val="00D62B34"/>
    <w:rsid w:val="00D702B5"/>
    <w:rsid w:val="00D72B17"/>
    <w:rsid w:val="00D758AB"/>
    <w:rsid w:val="00D77B28"/>
    <w:rsid w:val="00D8070D"/>
    <w:rsid w:val="00D8255A"/>
    <w:rsid w:val="00D8433D"/>
    <w:rsid w:val="00D847F3"/>
    <w:rsid w:val="00D864F0"/>
    <w:rsid w:val="00D878E2"/>
    <w:rsid w:val="00D87F34"/>
    <w:rsid w:val="00D94F54"/>
    <w:rsid w:val="00D95DBF"/>
    <w:rsid w:val="00DA25AC"/>
    <w:rsid w:val="00DA6154"/>
    <w:rsid w:val="00DA76A6"/>
    <w:rsid w:val="00DB2AB9"/>
    <w:rsid w:val="00DB4357"/>
    <w:rsid w:val="00DB4EE3"/>
    <w:rsid w:val="00DC0868"/>
    <w:rsid w:val="00DC20E2"/>
    <w:rsid w:val="00DC34DB"/>
    <w:rsid w:val="00DC7395"/>
    <w:rsid w:val="00DD096D"/>
    <w:rsid w:val="00DD11AF"/>
    <w:rsid w:val="00DD793B"/>
    <w:rsid w:val="00DE06AC"/>
    <w:rsid w:val="00DE1E3A"/>
    <w:rsid w:val="00DE3B99"/>
    <w:rsid w:val="00DE5206"/>
    <w:rsid w:val="00DE6838"/>
    <w:rsid w:val="00DE7B1F"/>
    <w:rsid w:val="00DF4B7E"/>
    <w:rsid w:val="00DF4F15"/>
    <w:rsid w:val="00DF7325"/>
    <w:rsid w:val="00E00FF7"/>
    <w:rsid w:val="00E046EA"/>
    <w:rsid w:val="00E05828"/>
    <w:rsid w:val="00E05F85"/>
    <w:rsid w:val="00E06827"/>
    <w:rsid w:val="00E112E6"/>
    <w:rsid w:val="00E13967"/>
    <w:rsid w:val="00E14518"/>
    <w:rsid w:val="00E14F64"/>
    <w:rsid w:val="00E15192"/>
    <w:rsid w:val="00E2012F"/>
    <w:rsid w:val="00E222E1"/>
    <w:rsid w:val="00E22A3A"/>
    <w:rsid w:val="00E2355D"/>
    <w:rsid w:val="00E3264A"/>
    <w:rsid w:val="00E337CC"/>
    <w:rsid w:val="00E35B3C"/>
    <w:rsid w:val="00E36C6B"/>
    <w:rsid w:val="00E405E9"/>
    <w:rsid w:val="00E40827"/>
    <w:rsid w:val="00E41A39"/>
    <w:rsid w:val="00E431B4"/>
    <w:rsid w:val="00E432E4"/>
    <w:rsid w:val="00E436F3"/>
    <w:rsid w:val="00E43D68"/>
    <w:rsid w:val="00E475B8"/>
    <w:rsid w:val="00E5059C"/>
    <w:rsid w:val="00E55449"/>
    <w:rsid w:val="00E57AA5"/>
    <w:rsid w:val="00E61B12"/>
    <w:rsid w:val="00E6491A"/>
    <w:rsid w:val="00E66299"/>
    <w:rsid w:val="00E676A1"/>
    <w:rsid w:val="00E679F3"/>
    <w:rsid w:val="00E67DE1"/>
    <w:rsid w:val="00E732C9"/>
    <w:rsid w:val="00E76B23"/>
    <w:rsid w:val="00E83DB8"/>
    <w:rsid w:val="00E84527"/>
    <w:rsid w:val="00E85EE8"/>
    <w:rsid w:val="00E918FC"/>
    <w:rsid w:val="00E91A82"/>
    <w:rsid w:val="00E953FD"/>
    <w:rsid w:val="00E959CE"/>
    <w:rsid w:val="00E95C83"/>
    <w:rsid w:val="00E96AB6"/>
    <w:rsid w:val="00EA013E"/>
    <w:rsid w:val="00EA063B"/>
    <w:rsid w:val="00EA380E"/>
    <w:rsid w:val="00EA50E7"/>
    <w:rsid w:val="00EA54DA"/>
    <w:rsid w:val="00EA66A9"/>
    <w:rsid w:val="00EA73D5"/>
    <w:rsid w:val="00EB06D3"/>
    <w:rsid w:val="00EB06E9"/>
    <w:rsid w:val="00EB41E2"/>
    <w:rsid w:val="00EB4E1A"/>
    <w:rsid w:val="00EB6CE4"/>
    <w:rsid w:val="00EB75DA"/>
    <w:rsid w:val="00EC0E06"/>
    <w:rsid w:val="00EC0EFA"/>
    <w:rsid w:val="00EC2FC9"/>
    <w:rsid w:val="00EC3179"/>
    <w:rsid w:val="00EC52E9"/>
    <w:rsid w:val="00EC5CB2"/>
    <w:rsid w:val="00EC7240"/>
    <w:rsid w:val="00ED041C"/>
    <w:rsid w:val="00ED1C89"/>
    <w:rsid w:val="00ED221D"/>
    <w:rsid w:val="00ED334E"/>
    <w:rsid w:val="00ED3722"/>
    <w:rsid w:val="00ED38CB"/>
    <w:rsid w:val="00ED5062"/>
    <w:rsid w:val="00ED6F57"/>
    <w:rsid w:val="00EE04C1"/>
    <w:rsid w:val="00EE10E6"/>
    <w:rsid w:val="00EE21E0"/>
    <w:rsid w:val="00EE4596"/>
    <w:rsid w:val="00EF232B"/>
    <w:rsid w:val="00EF7B9D"/>
    <w:rsid w:val="00F00710"/>
    <w:rsid w:val="00F02488"/>
    <w:rsid w:val="00F0511F"/>
    <w:rsid w:val="00F07276"/>
    <w:rsid w:val="00F13F28"/>
    <w:rsid w:val="00F148B5"/>
    <w:rsid w:val="00F24830"/>
    <w:rsid w:val="00F2536E"/>
    <w:rsid w:val="00F33FC0"/>
    <w:rsid w:val="00F353E4"/>
    <w:rsid w:val="00F35E4A"/>
    <w:rsid w:val="00F36CC7"/>
    <w:rsid w:val="00F37440"/>
    <w:rsid w:val="00F435C6"/>
    <w:rsid w:val="00F4495D"/>
    <w:rsid w:val="00F4716F"/>
    <w:rsid w:val="00F478A9"/>
    <w:rsid w:val="00F47A7D"/>
    <w:rsid w:val="00F527AF"/>
    <w:rsid w:val="00F5321E"/>
    <w:rsid w:val="00F54B52"/>
    <w:rsid w:val="00F54BFC"/>
    <w:rsid w:val="00F551BF"/>
    <w:rsid w:val="00F572ED"/>
    <w:rsid w:val="00F616EE"/>
    <w:rsid w:val="00F64033"/>
    <w:rsid w:val="00F66D00"/>
    <w:rsid w:val="00F7374A"/>
    <w:rsid w:val="00F740F7"/>
    <w:rsid w:val="00F81F48"/>
    <w:rsid w:val="00F86017"/>
    <w:rsid w:val="00F876B7"/>
    <w:rsid w:val="00F908AE"/>
    <w:rsid w:val="00F9128F"/>
    <w:rsid w:val="00F92506"/>
    <w:rsid w:val="00F93DA4"/>
    <w:rsid w:val="00F93E86"/>
    <w:rsid w:val="00F95733"/>
    <w:rsid w:val="00F964AB"/>
    <w:rsid w:val="00F97E5E"/>
    <w:rsid w:val="00FA371B"/>
    <w:rsid w:val="00FA741B"/>
    <w:rsid w:val="00FA79AF"/>
    <w:rsid w:val="00FB13D6"/>
    <w:rsid w:val="00FB5034"/>
    <w:rsid w:val="00FB52FF"/>
    <w:rsid w:val="00FC018B"/>
    <w:rsid w:val="00FC189E"/>
    <w:rsid w:val="00FC24EF"/>
    <w:rsid w:val="00FC73F0"/>
    <w:rsid w:val="00FD7252"/>
    <w:rsid w:val="00FE1AF1"/>
    <w:rsid w:val="00FE50F9"/>
    <w:rsid w:val="00FE7E24"/>
    <w:rsid w:val="00FF051F"/>
    <w:rsid w:val="00FF07A8"/>
    <w:rsid w:val="00FF26DD"/>
    <w:rsid w:val="00FF349A"/>
    <w:rsid w:val="00FF3ADA"/>
    <w:rsid w:val="00FF4F2A"/>
    <w:rsid w:val="00FF7370"/>
    <w:rsid w:val="00FF7C6A"/>
    <w:rsid w:val="6871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D9382AB"/>
  <w14:defaultImageDpi w14:val="330"/>
  <w15:docId w15:val="{D9978144-FC6F-45D4-9D88-E50D2403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Offert"/>
    <w:rsid w:val="00280971"/>
    <w:rPr>
      <w:rFonts w:ascii="Arial" w:hAnsi="Arial"/>
      <w:szCs w:val="56"/>
    </w:rPr>
  </w:style>
  <w:style w:type="paragraph" w:styleId="Rubrik1">
    <w:name w:val="heading 1"/>
    <w:basedOn w:val="Normal"/>
    <w:next w:val="Normal"/>
    <w:link w:val="Rubrik1Char"/>
    <w:uiPriority w:val="9"/>
    <w:rsid w:val="00505A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D689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00000" w:themeColor="text1"/>
      <w:sz w:val="40"/>
      <w:szCs w:val="40"/>
      <w:lang w:eastAsia="en-US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9D6892"/>
    <w:pPr>
      <w:keepNext/>
      <w:keepLines/>
      <w:spacing w:before="80" w:after="40"/>
      <w:outlineLvl w:val="2"/>
    </w:pPr>
    <w:rPr>
      <w:rFonts w:asciiTheme="majorHAnsi" w:eastAsiaTheme="majorEastAsia" w:hAnsiTheme="majorHAnsi" w:cs="Courier New"/>
      <w:b/>
      <w:color w:val="000000" w:themeColor="text1"/>
      <w:sz w:val="28"/>
      <w:szCs w:val="28"/>
      <w:lang w:eastAsia="en-US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35E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908AE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908AE"/>
    <w:rPr>
      <w:rFonts w:ascii="Lucida Grande" w:hAnsi="Lucida Grande"/>
      <w:sz w:val="18"/>
      <w:szCs w:val="18"/>
    </w:rPr>
  </w:style>
  <w:style w:type="paragraph" w:styleId="Ingetavstnd">
    <w:name w:val="No Spacing"/>
    <w:aliases w:val="Centrerad Brödtext"/>
    <w:basedOn w:val="Ballongtext"/>
    <w:uiPriority w:val="1"/>
    <w:qFormat/>
    <w:rsid w:val="00280971"/>
    <w:rPr>
      <w:rFonts w:ascii="Arial" w:hAnsi="Arial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AB570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B5701"/>
    <w:rPr>
      <w:rFonts w:ascii="Arial" w:hAnsi="Arial"/>
      <w:sz w:val="56"/>
      <w:szCs w:val="56"/>
    </w:rPr>
  </w:style>
  <w:style w:type="paragraph" w:styleId="Sidfot">
    <w:name w:val="footer"/>
    <w:basedOn w:val="Normal"/>
    <w:link w:val="SidfotChar"/>
    <w:uiPriority w:val="99"/>
    <w:unhideWhenUsed/>
    <w:rsid w:val="00AB570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B5701"/>
    <w:rPr>
      <w:rFonts w:ascii="Arial" w:hAnsi="Arial"/>
      <w:sz w:val="56"/>
      <w:szCs w:val="56"/>
    </w:rPr>
  </w:style>
  <w:style w:type="paragraph" w:customStyle="1" w:styleId="Formatmall1">
    <w:name w:val="Formatmall1"/>
    <w:link w:val="Formatmall1Char"/>
    <w:qFormat/>
    <w:rsid w:val="00E14518"/>
    <w:pPr>
      <w:spacing w:after="120"/>
    </w:pPr>
    <w:rPr>
      <w:szCs w:val="56"/>
    </w:rPr>
  </w:style>
  <w:style w:type="character" w:customStyle="1" w:styleId="Formatmall1Char">
    <w:name w:val="Formatmall1 Char"/>
    <w:basedOn w:val="Standardstycketeckensnitt"/>
    <w:link w:val="Formatmall1"/>
    <w:rsid w:val="00E14518"/>
    <w:rPr>
      <w:szCs w:val="56"/>
    </w:rPr>
  </w:style>
  <w:style w:type="character" w:customStyle="1" w:styleId="Rubrik2Char">
    <w:name w:val="Rubrik 2 Char"/>
    <w:basedOn w:val="Standardstycketeckensnitt"/>
    <w:link w:val="Rubrik2"/>
    <w:uiPriority w:val="9"/>
    <w:rsid w:val="009D6892"/>
    <w:rPr>
      <w:rFonts w:asciiTheme="majorHAnsi" w:eastAsiaTheme="majorEastAsia" w:hAnsiTheme="majorHAnsi" w:cstheme="majorBidi"/>
      <w:color w:val="000000" w:themeColor="text1"/>
      <w:sz w:val="40"/>
      <w:szCs w:val="40"/>
      <w:lang w:eastAsia="en-US"/>
    </w:rPr>
  </w:style>
  <w:style w:type="character" w:customStyle="1" w:styleId="Rubrik3Char">
    <w:name w:val="Rubrik 3 Char"/>
    <w:basedOn w:val="Standardstycketeckensnitt"/>
    <w:link w:val="Rubrik3"/>
    <w:uiPriority w:val="9"/>
    <w:rsid w:val="009D6892"/>
    <w:rPr>
      <w:rFonts w:asciiTheme="majorHAnsi" w:eastAsiaTheme="majorEastAsia" w:hAnsiTheme="majorHAnsi" w:cs="Courier New"/>
      <w:b/>
      <w:color w:val="000000" w:themeColor="text1"/>
      <w:sz w:val="28"/>
      <w:szCs w:val="28"/>
      <w:lang w:eastAsia="en-US"/>
    </w:rPr>
  </w:style>
  <w:style w:type="paragraph" w:styleId="Liststycke">
    <w:name w:val="List Paragraph"/>
    <w:basedOn w:val="Normal"/>
    <w:uiPriority w:val="34"/>
    <w:qFormat/>
    <w:rsid w:val="00C876F3"/>
    <w:pPr>
      <w:ind w:left="720"/>
      <w:contextualSpacing/>
    </w:pPr>
    <w:rPr>
      <w:rFonts w:asciiTheme="minorHAnsi" w:eastAsiaTheme="minorHAnsi" w:hAnsiTheme="minorHAnsi"/>
      <w:szCs w:val="24"/>
      <w:lang w:eastAsia="en-US"/>
    </w:rPr>
  </w:style>
  <w:style w:type="paragraph" w:customStyle="1" w:styleId="Brdtextoffert">
    <w:name w:val="Brödtext offert"/>
    <w:basedOn w:val="Normal"/>
    <w:rsid w:val="007C4516"/>
    <w:rPr>
      <w:rFonts w:ascii="Avenir Book" w:hAnsi="Avenir Book"/>
    </w:rPr>
  </w:style>
  <w:style w:type="character" w:styleId="Hyperlnk">
    <w:name w:val="Hyperlink"/>
    <w:basedOn w:val="Standardstycketeckensnitt"/>
    <w:uiPriority w:val="99"/>
    <w:unhideWhenUsed/>
    <w:rsid w:val="005B496E"/>
    <w:rPr>
      <w:color w:val="0563C1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166F0"/>
    <w:rPr>
      <w:color w:val="808080"/>
      <w:shd w:val="clear" w:color="auto" w:fill="E6E6E6"/>
    </w:rPr>
  </w:style>
  <w:style w:type="character" w:customStyle="1" w:styleId="tgc">
    <w:name w:val="_tgc"/>
    <w:basedOn w:val="Standardstycketeckensnitt"/>
    <w:rsid w:val="008942B9"/>
  </w:style>
  <w:style w:type="character" w:customStyle="1" w:styleId="Rubrik1Char">
    <w:name w:val="Rubrik 1 Char"/>
    <w:basedOn w:val="Standardstycketeckensnitt"/>
    <w:link w:val="Rubrik1"/>
    <w:uiPriority w:val="9"/>
    <w:rsid w:val="00505A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lrutnt">
    <w:name w:val="Table Grid"/>
    <w:basedOn w:val="Normaltabell"/>
    <w:uiPriority w:val="59"/>
    <w:rsid w:val="00F876B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ubrik4Char">
    <w:name w:val="Rubrik 4 Char"/>
    <w:basedOn w:val="Standardstycketeckensnitt"/>
    <w:link w:val="Rubrik4"/>
    <w:uiPriority w:val="9"/>
    <w:semiHidden/>
    <w:rsid w:val="00F35E4A"/>
    <w:rPr>
      <w:rFonts w:asciiTheme="majorHAnsi" w:eastAsiaTheme="majorEastAsia" w:hAnsiTheme="majorHAnsi" w:cstheme="majorBidi"/>
      <w:i/>
      <w:iCs/>
      <w:color w:val="365F91" w:themeColor="accent1" w:themeShade="BF"/>
      <w:szCs w:val="56"/>
    </w:rPr>
  </w:style>
  <w:style w:type="paragraph" w:styleId="Normalwebb">
    <w:name w:val="Normal (Web)"/>
    <w:basedOn w:val="Normal"/>
    <w:uiPriority w:val="99"/>
    <w:unhideWhenUsed/>
    <w:rsid w:val="000F432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ark">
    <w:name w:val="Strong"/>
    <w:basedOn w:val="Standardstycketeckensnitt"/>
    <w:uiPriority w:val="22"/>
    <w:qFormat/>
    <w:rsid w:val="000F432A"/>
    <w:rPr>
      <w:b/>
      <w:bCs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EE21E0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EE21E0"/>
    <w:rPr>
      <w:rFonts w:ascii="Arial" w:hAnsi="Arial"/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EE21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hinkwithgoogle.com/consumer-insights/travel-experience-market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illa\AppData\Local\Microsoft\Windows\INetCache\Content.Outlook\C1ZRWKGX\dizparc_word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AA7E86659E724E8B815E99D686C75D" ma:contentTypeVersion="8" ma:contentTypeDescription="Skapa ett nytt dokument." ma:contentTypeScope="" ma:versionID="349073b684967b83fd6ea7cc7d74363f">
  <xsd:schema xmlns:xsd="http://www.w3.org/2001/XMLSchema" xmlns:xs="http://www.w3.org/2001/XMLSchema" xmlns:p="http://schemas.microsoft.com/office/2006/metadata/properties" xmlns:ns2="ecadf283-d350-42e0-9cdb-475554353c26" xmlns:ns3="dde5c463-8b52-4bfe-98a4-a9c3677801ff" targetNamespace="http://schemas.microsoft.com/office/2006/metadata/properties" ma:root="true" ma:fieldsID="e182e4c9cc4b0ab39f963bf6aede0eea" ns2:_="" ns3:_="">
    <xsd:import namespace="ecadf283-d350-42e0-9cdb-475554353c26"/>
    <xsd:import namespace="dde5c463-8b52-4bfe-98a4-a9c3677801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df283-d350-42e0-9cdb-475554353c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5c463-8b52-4bfe-98a4-a9c3677801f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68AFB8-EF64-4E25-9FA8-BCED896EA093}">
  <ds:schemaRefs>
    <ds:schemaRef ds:uri="85d0ab56-3901-461a-8726-45e2e581911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65549edd-2859-4652-b464-a2607379241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939F58F-1D2E-44FF-A616-B037343668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36439-B8F3-4379-9B70-58C36AD374B0}"/>
</file>

<file path=customXml/itemProps4.xml><?xml version="1.0" encoding="utf-8"?>
<ds:datastoreItem xmlns:ds="http://schemas.openxmlformats.org/officeDocument/2006/customXml" ds:itemID="{591920EF-5413-4223-B350-FA3FA3B1A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dizparc_wordmall</Template>
  <TotalTime>1</TotalTime>
  <Pages>4</Pages>
  <Words>594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NY Collective</Company>
  <LinksUpToDate>false</LinksUpToDate>
  <CharactersWithSpaces>3740</CharactersWithSpaces>
  <SharedDoc>false</SharedDoc>
  <HLinks>
    <vt:vector size="6" baseType="variant">
      <vt:variant>
        <vt:i4>7929902</vt:i4>
      </vt:variant>
      <vt:variant>
        <vt:i4>0</vt:i4>
      </vt:variant>
      <vt:variant>
        <vt:i4>0</vt:i4>
      </vt:variant>
      <vt:variant>
        <vt:i4>5</vt:i4>
      </vt:variant>
      <vt:variant>
        <vt:lpwstr>https://www.thinkwithgoogle.com/consumer-insights/travel-experience-marketing/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</dc:creator>
  <cp:keywords/>
  <dc:description/>
  <cp:lastModifiedBy>Annelie Persson</cp:lastModifiedBy>
  <cp:revision>2</cp:revision>
  <cp:lastPrinted>2019-06-19T15:19:00Z</cp:lastPrinted>
  <dcterms:created xsi:type="dcterms:W3CDTF">2019-11-22T09:18:00Z</dcterms:created>
  <dcterms:modified xsi:type="dcterms:W3CDTF">2019-11-22T09:18:00Z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0x01010002AA7E86659E724E8B815E99D686C75D</vt:lpwstr>
  </property>
</Properties>
</file>